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32A4B" w14:textId="77777777" w:rsidR="00CD2C39" w:rsidRPr="008D76C6" w:rsidRDefault="00610087" w:rsidP="00ED20B0">
      <w:pPr>
        <w:pStyle w:val="title"/>
        <w:spacing w:beforeLines="400" w:before="960"/>
        <w:jc w:val="center"/>
        <w:rPr>
          <w:rFonts w:eastAsia="맑은 고딕" w:hint="eastAsia"/>
          <w:lang w:eastAsia="ko-KR"/>
        </w:rPr>
      </w:pPr>
      <w:r>
        <w:rPr>
          <w:rFonts w:hint="eastAsia"/>
          <w:lang w:eastAsia="zh-CN"/>
        </w:rPr>
        <w:t>Title</w:t>
      </w:r>
    </w:p>
    <w:p w14:paraId="0BAA3785" w14:textId="77777777" w:rsidR="00123C3A" w:rsidRPr="008D76C6" w:rsidRDefault="001C7ECD" w:rsidP="00680D2D">
      <w:pPr>
        <w:pStyle w:val="author"/>
        <w:jc w:val="both"/>
        <w:rPr>
          <w:rFonts w:eastAsia="맑은 고딕" w:hint="eastAsia"/>
          <w:lang w:eastAsia="ko-KR"/>
        </w:rPr>
      </w:pPr>
      <w:r>
        <w:t>Author</w:t>
      </w:r>
      <w:r w:rsidR="00334FEC">
        <w:t>’</w:t>
      </w:r>
      <w:r w:rsidR="00123C3A">
        <w:t>s Name</w:t>
      </w:r>
      <w:r w:rsidR="0066493C">
        <w:rPr>
          <w:rStyle w:val="a6"/>
        </w:rPr>
        <w:footnoteReference w:id="1"/>
      </w:r>
      <w:r w:rsidR="00123C3A">
        <w:t xml:space="preserve"> (“</w:t>
      </w:r>
      <w:r w:rsidR="0062173D">
        <w:t>A</w:t>
      </w:r>
      <w:r w:rsidR="00123C3A">
        <w:t>uthor”)</w:t>
      </w:r>
      <w:r w:rsidR="0066493C">
        <w:t xml:space="preserve">. </w:t>
      </w:r>
      <w:r w:rsidR="00D86F17">
        <w:t>An affiliation is required for the corresponding author</w:t>
      </w:r>
      <w:r w:rsidR="0066493C">
        <w:t xml:space="preserve"> at least</w:t>
      </w:r>
      <w:r w:rsidR="00D86F17">
        <w:t>. Please create a footnote for the affiliation and then use the “affiliation” style. Multiple affiliations should be separated by 5 pt of space.</w:t>
      </w:r>
      <w:r w:rsidR="0066493C">
        <w:t xml:space="preserve"> Please style affiliati</w:t>
      </w:r>
      <w:r w:rsidR="0062173D">
        <w:t>ons as in the footnoted example (please note: the envelope in brackets should only be used for corresponding authors)</w:t>
      </w:r>
      <w:r w:rsidR="00C77BAB">
        <w:t>.</w:t>
      </w:r>
      <w:r w:rsidR="00ED20B0" w:rsidRPr="008D76C6">
        <w:rPr>
          <w:rFonts w:eastAsia="맑은 고딕" w:hint="eastAsia"/>
          <w:lang w:eastAsia="ko-KR"/>
        </w:rPr>
        <w:t xml:space="preserve"> </w:t>
      </w:r>
      <w:r w:rsidR="00F770A4" w:rsidRPr="00F770A4">
        <w:rPr>
          <w:rFonts w:eastAsia="맑은 고딕"/>
          <w:lang w:eastAsia="ko-KR"/>
        </w:rPr>
        <w:t>Footnotes are numbered chapter</w:t>
      </w:r>
      <w:r w:rsidR="00F770A4">
        <w:rPr>
          <w:rFonts w:eastAsia="맑은 고딕" w:hint="eastAsia"/>
          <w:lang w:eastAsia="ko-KR"/>
        </w:rPr>
        <w:t>-</w:t>
      </w:r>
      <w:r w:rsidR="00F770A4" w:rsidRPr="00F770A4">
        <w:rPr>
          <w:rFonts w:eastAsia="맑은 고딕"/>
          <w:lang w:eastAsia="ko-KR"/>
        </w:rPr>
        <w:t>wise and are always placed at the bottom of the page (not at the end of the chapter)</w:t>
      </w:r>
      <w:r w:rsidR="00F770A4">
        <w:rPr>
          <w:rFonts w:eastAsia="맑은 고딕" w:hint="eastAsia"/>
          <w:lang w:eastAsia="ko-KR"/>
        </w:rPr>
        <w:t xml:space="preserve">. </w:t>
      </w:r>
    </w:p>
    <w:p w14:paraId="1C20AC9B" w14:textId="77777777" w:rsidR="00D27BEB" w:rsidRPr="00ED20B0" w:rsidRDefault="00123C3A" w:rsidP="00ED20B0">
      <w:pPr>
        <w:pStyle w:val="abstract"/>
        <w:rPr>
          <w:rFonts w:eastAsia="맑은 고딕" w:hint="eastAsia"/>
          <w:lang w:val="en-GB" w:eastAsia="ko-KR"/>
        </w:rPr>
      </w:pPr>
      <w:r w:rsidRPr="00123C3A">
        <w:rPr>
          <w:b/>
        </w:rPr>
        <w:t>Abstract</w:t>
      </w:r>
      <w:r w:rsidR="00E0047E" w:rsidRPr="00E0047E">
        <w:rPr>
          <w:b/>
        </w:rPr>
        <w:t xml:space="preserve">. </w:t>
      </w:r>
      <w:r>
        <w:t xml:space="preserve">Each chapter </w:t>
      </w:r>
      <w:r w:rsidRPr="0078734E">
        <w:rPr>
          <w:b/>
        </w:rPr>
        <w:t>s</w:t>
      </w:r>
      <w:r w:rsidRPr="0078734E">
        <w:t>hou</w:t>
      </w:r>
      <w:r>
        <w:t xml:space="preserve">ld be preceded </w:t>
      </w:r>
      <w:r>
        <w:rPr>
          <w:lang w:val="en-GB" w:eastAsia="en-GB"/>
        </w:rPr>
        <w:t xml:space="preserve">by an abstract </w:t>
      </w:r>
      <w:r w:rsidR="00135C17">
        <w:rPr>
          <w:lang w:val="en-GB" w:eastAsia="en-GB"/>
        </w:rPr>
        <w:t>(10–15 lines long) that summaris</w:t>
      </w:r>
      <w:r>
        <w:rPr>
          <w:lang w:val="en-GB" w:eastAsia="en-GB"/>
        </w:rPr>
        <w:t>es the co</w:t>
      </w:r>
      <w:r>
        <w:rPr>
          <w:lang w:val="en-GB" w:eastAsia="en-GB"/>
        </w:rPr>
        <w:t>n</w:t>
      </w:r>
      <w:r>
        <w:rPr>
          <w:lang w:val="en-GB" w:eastAsia="en-GB"/>
        </w:rPr>
        <w:t xml:space="preserve">tent. The abstract will appear </w:t>
      </w:r>
      <w:r>
        <w:rPr>
          <w:i/>
          <w:iCs/>
          <w:lang w:val="en-GB" w:eastAsia="en-GB"/>
        </w:rPr>
        <w:t xml:space="preserve">online </w:t>
      </w:r>
      <w:r>
        <w:rPr>
          <w:lang w:val="en-GB" w:eastAsia="en-GB"/>
        </w:rPr>
        <w:t xml:space="preserve">at </w:t>
      </w:r>
      <w:r w:rsidRPr="00123C3A">
        <w:rPr>
          <w:lang w:val="en-GB" w:eastAsia="en-GB"/>
        </w:rPr>
        <w:t>www.SpringerLink.com</w:t>
      </w:r>
      <w:r>
        <w:rPr>
          <w:lang w:val="en-GB" w:eastAsia="en-GB"/>
        </w:rPr>
        <w:t xml:space="preserve"> and be available with unrestricted a</w:t>
      </w:r>
      <w:r>
        <w:rPr>
          <w:lang w:val="en-GB" w:eastAsia="en-GB"/>
        </w:rPr>
        <w:t>c</w:t>
      </w:r>
      <w:r>
        <w:rPr>
          <w:lang w:val="en-GB" w:eastAsia="en-GB"/>
        </w:rPr>
        <w:t>cess. This allows u</w:t>
      </w:r>
      <w:r>
        <w:rPr>
          <w:lang w:val="en-GB" w:eastAsia="en-GB"/>
        </w:rPr>
        <w:t>n</w:t>
      </w:r>
      <w:r>
        <w:rPr>
          <w:lang w:val="en-GB" w:eastAsia="en-GB"/>
        </w:rPr>
        <w:t xml:space="preserve">registered users to read the abstract as a teaser for the complete chapter. </w:t>
      </w:r>
      <w:r w:rsidR="00D27BEB" w:rsidRPr="00D27BEB">
        <w:rPr>
          <w:rFonts w:eastAsia="맑은 고딕"/>
          <w:lang w:val="en-GB" w:eastAsia="ko-KR"/>
        </w:rPr>
        <w:t>Each paper must be at least 6 pages long and up to 10 pages long, and if there is a problem after Double public</w:t>
      </w:r>
      <w:r w:rsidR="00D27BEB" w:rsidRPr="00D27BEB">
        <w:rPr>
          <w:rFonts w:eastAsia="맑은 고딕"/>
          <w:lang w:val="en-GB" w:eastAsia="ko-KR"/>
        </w:rPr>
        <w:t>a</w:t>
      </w:r>
      <w:r w:rsidR="00D27BEB" w:rsidRPr="00D27BEB">
        <w:rPr>
          <w:rFonts w:eastAsia="맑은 고딕"/>
          <w:lang w:val="en-GB" w:eastAsia="ko-KR"/>
        </w:rPr>
        <w:t>tion check, it can be rejected.</w:t>
      </w:r>
      <w:r w:rsidR="00ED20B0">
        <w:rPr>
          <w:rFonts w:eastAsia="맑은 고딕" w:hint="eastAsia"/>
          <w:lang w:val="en-GB" w:eastAsia="ko-KR"/>
        </w:rPr>
        <w:t xml:space="preserve"> </w:t>
      </w:r>
      <w:r w:rsidR="00D27BEB" w:rsidRPr="00D27BEB">
        <w:rPr>
          <w:rFonts w:eastAsia="맑은 고딕"/>
          <w:lang w:val="en-GB" w:eastAsia="ko-KR"/>
        </w:rPr>
        <w:t>The components of your reference format are important and already d</w:t>
      </w:r>
      <w:r w:rsidR="00D27BEB" w:rsidRPr="00D27BEB">
        <w:rPr>
          <w:rFonts w:eastAsia="맑은 고딕"/>
          <w:lang w:val="en-GB" w:eastAsia="ko-KR"/>
        </w:rPr>
        <w:t>e</w:t>
      </w:r>
      <w:r w:rsidR="00D27BEB" w:rsidRPr="00D27BEB">
        <w:rPr>
          <w:rFonts w:eastAsia="맑은 고딕"/>
          <w:lang w:val="en-GB" w:eastAsia="ko-KR"/>
        </w:rPr>
        <w:t xml:space="preserve">fined on the style sheet, as illustrated by the portions given in this document </w:t>
      </w:r>
      <w:proofErr w:type="gramStart"/>
      <w:r w:rsidR="00D27BEB" w:rsidRPr="00D27BEB">
        <w:rPr>
          <w:rFonts w:eastAsia="맑은 고딕"/>
          <w:lang w:val="en-GB" w:eastAsia="ko-KR"/>
        </w:rPr>
        <w:t>so</w:t>
      </w:r>
      <w:proofErr w:type="gramEnd"/>
      <w:r w:rsidR="00D27BEB" w:rsidRPr="00D27BEB">
        <w:rPr>
          <w:rFonts w:eastAsia="맑은 고딕"/>
          <w:lang w:val="en-GB" w:eastAsia="ko-KR"/>
        </w:rPr>
        <w:t xml:space="preserve"> please follow them.</w:t>
      </w:r>
      <w:r w:rsidR="00ED20B0">
        <w:rPr>
          <w:rFonts w:eastAsia="맑은 고딕" w:hint="eastAsia"/>
          <w:lang w:val="en-GB" w:eastAsia="ko-KR"/>
        </w:rPr>
        <w:t xml:space="preserve"> </w:t>
      </w:r>
      <w:r w:rsidR="00D27BEB" w:rsidRPr="00D27BEB">
        <w:rPr>
          <w:rFonts w:eastAsia="맑은 고딕"/>
          <w:lang w:val="en-GB" w:eastAsia="ko-KR"/>
        </w:rPr>
        <w:t>If the author is a non-English speaker, it is necessary to submit a confirmation of English Proofread in the final step.</w:t>
      </w:r>
    </w:p>
    <w:p w14:paraId="2C8A79A2" w14:textId="77777777" w:rsidR="00BC26B4" w:rsidRPr="003E02C0" w:rsidRDefault="00BC26B4" w:rsidP="003E02C0">
      <w:pPr>
        <w:spacing w:after="480"/>
        <w:ind w:firstLine="0"/>
        <w:rPr>
          <w:lang w:val="en-GB" w:eastAsia="en-GB"/>
        </w:rPr>
      </w:pPr>
      <w:r w:rsidRPr="000E4EF4">
        <w:rPr>
          <w:b/>
        </w:rPr>
        <w:t>Keywords</w:t>
      </w:r>
      <w:r>
        <w:rPr>
          <w:b/>
        </w:rPr>
        <w:t>:</w:t>
      </w:r>
      <w:r w:rsidR="008B4542" w:rsidRPr="008B4542">
        <w:t xml:space="preserve"> </w:t>
      </w:r>
      <w:r w:rsidR="003E02C0" w:rsidRPr="003E02C0">
        <w:rPr>
          <w:lang w:val="en-GB" w:eastAsia="en-GB"/>
        </w:rPr>
        <w:t>Key</w:t>
      </w:r>
      <w:r w:rsidR="008B4542" w:rsidRPr="003E02C0">
        <w:rPr>
          <w:lang w:val="en-GB" w:eastAsia="en-GB"/>
        </w:rPr>
        <w:t xml:space="preserve">words </w:t>
      </w:r>
      <w:r w:rsidR="003E02C0" w:rsidRPr="003E02C0">
        <w:rPr>
          <w:rFonts w:hint="eastAsia"/>
          <w:lang w:val="en-GB" w:eastAsia="en-GB"/>
        </w:rPr>
        <w:t xml:space="preserve">are </w:t>
      </w:r>
      <w:r w:rsidR="008B4542" w:rsidRPr="003E02C0">
        <w:rPr>
          <w:lang w:val="en-GB" w:eastAsia="en-GB"/>
        </w:rPr>
        <w:t xml:space="preserve">separated by </w:t>
      </w:r>
      <w:r w:rsidR="003E02C0" w:rsidRPr="003E02C0">
        <w:rPr>
          <w:lang w:val="en-GB" w:eastAsia="en-GB"/>
        </w:rPr>
        <w:t>half-angle origin</w:t>
      </w:r>
      <w:r w:rsidR="008B4542" w:rsidRPr="003E02C0">
        <w:rPr>
          <w:lang w:val="en-GB" w:eastAsia="en-GB"/>
        </w:rPr>
        <w:t>.</w:t>
      </w:r>
    </w:p>
    <w:p w14:paraId="57690A56" w14:textId="77777777" w:rsidR="00123C3A" w:rsidRPr="00842530" w:rsidRDefault="00123C3A" w:rsidP="0078734E">
      <w:pPr>
        <w:pStyle w:val="heading1"/>
        <w:spacing w:before="0"/>
        <w:rPr>
          <w:sz w:val="28"/>
          <w:szCs w:val="28"/>
          <w:lang w:val="en-GB" w:eastAsia="en-GB"/>
        </w:rPr>
      </w:pPr>
      <w:r w:rsidRPr="00842530">
        <w:rPr>
          <w:sz w:val="28"/>
          <w:szCs w:val="28"/>
          <w:lang w:val="en-GB" w:eastAsia="en-GB"/>
        </w:rPr>
        <w:t>1 Section Heading (“</w:t>
      </w:r>
      <w:r w:rsidR="0062173D" w:rsidRPr="00842530">
        <w:rPr>
          <w:sz w:val="28"/>
          <w:szCs w:val="28"/>
          <w:lang w:val="en-GB" w:eastAsia="en-GB"/>
        </w:rPr>
        <w:t>H1</w:t>
      </w:r>
      <w:r w:rsidRPr="00842530">
        <w:rPr>
          <w:sz w:val="28"/>
          <w:szCs w:val="28"/>
          <w:lang w:val="en-GB" w:eastAsia="en-GB"/>
        </w:rPr>
        <w:t>”)</w:t>
      </w:r>
    </w:p>
    <w:p w14:paraId="73BE7C90" w14:textId="77777777" w:rsidR="00D86F17" w:rsidRDefault="00D86F17" w:rsidP="00D86F17">
      <w:pPr>
        <w:pStyle w:val="p1a"/>
        <w:rPr>
          <w:rFonts w:hint="eastAsia"/>
          <w:lang w:val="en-GB" w:eastAsia="zh-CN"/>
        </w:rPr>
      </w:pPr>
      <w:r>
        <w:rPr>
          <w:lang w:val="en-GB" w:eastAsia="en-GB"/>
        </w:rPr>
        <w:t>Please note that the first line of text that follows a heading is not indented (“p1a”</w:t>
      </w:r>
      <w:r w:rsidR="0062173D">
        <w:rPr>
          <w:lang w:val="en-GB" w:eastAsia="en-GB"/>
        </w:rPr>
        <w:t xml:space="preserve"> style</w:t>
      </w:r>
      <w:r>
        <w:rPr>
          <w:lang w:val="en-GB" w:eastAsia="en-GB"/>
        </w:rPr>
        <w:t>).</w:t>
      </w:r>
    </w:p>
    <w:p w14:paraId="6DBD9772" w14:textId="77777777" w:rsidR="00D86F17" w:rsidRPr="00D86F17" w:rsidRDefault="00D86F17" w:rsidP="00D86F17">
      <w:pPr>
        <w:rPr>
          <w:lang w:val="en-GB" w:eastAsia="en-GB"/>
        </w:rPr>
      </w:pPr>
      <w:r>
        <w:rPr>
          <w:lang w:val="en-GB" w:eastAsia="en-GB"/>
        </w:rPr>
        <w:t>The first lines of all subsequent paragraphs are (“Normal”</w:t>
      </w:r>
      <w:r w:rsidR="0062173D">
        <w:rPr>
          <w:lang w:val="en-GB" w:eastAsia="en-GB"/>
        </w:rPr>
        <w:t xml:space="preserve"> style</w:t>
      </w:r>
      <w:r>
        <w:rPr>
          <w:lang w:val="en-GB" w:eastAsia="en-GB"/>
        </w:rPr>
        <w:t>).</w:t>
      </w:r>
    </w:p>
    <w:p w14:paraId="1D67E96D" w14:textId="77777777" w:rsidR="001A04A2" w:rsidRPr="001A04A2" w:rsidRDefault="001A04A2" w:rsidP="001A04A2">
      <w:pPr>
        <w:pStyle w:val="heading1"/>
      </w:pPr>
      <w:r>
        <w:t>1.</w:t>
      </w:r>
      <w:r w:rsidR="00842530">
        <w:t>1 Subs</w:t>
      </w:r>
      <w:r>
        <w:t>ection Heading</w:t>
      </w:r>
      <w:r w:rsidR="00842530">
        <w:t>(“H2”)</w:t>
      </w:r>
    </w:p>
    <w:p w14:paraId="3672BB90" w14:textId="77777777" w:rsidR="00D86F17" w:rsidRDefault="0062173D" w:rsidP="00D86F17">
      <w:pPr>
        <w:pStyle w:val="p1a"/>
        <w:rPr>
          <w:lang w:val="en-GB" w:eastAsia="en-GB"/>
        </w:rPr>
      </w:pPr>
      <w:r>
        <w:rPr>
          <w:lang w:eastAsia="en-GB"/>
        </w:rPr>
        <w:t xml:space="preserve">Please use the </w:t>
      </w:r>
      <w:r>
        <w:rPr>
          <w:lang w:val="en-GB" w:eastAsia="en-GB"/>
        </w:rPr>
        <w:t>“E</w:t>
      </w:r>
      <w:r w:rsidR="00D86F17">
        <w:rPr>
          <w:lang w:val="en-GB" w:eastAsia="en-GB"/>
        </w:rPr>
        <w:t>quation”</w:t>
      </w:r>
      <w:r>
        <w:rPr>
          <w:lang w:val="en-GB" w:eastAsia="en-GB"/>
        </w:rPr>
        <w:t xml:space="preserve"> button for equations</w:t>
      </w:r>
      <w:r w:rsidR="00D86F17">
        <w:rPr>
          <w:lang w:val="en-GB" w:eastAsia="en-GB"/>
        </w:rPr>
        <w:t xml:space="preserve"> and positioned correctly using</w:t>
      </w:r>
      <w:r>
        <w:rPr>
          <w:lang w:val="en-GB" w:eastAsia="en-GB"/>
        </w:rPr>
        <w:t xml:space="preserve"> one tab space before and one after,</w:t>
      </w:r>
      <w:r w:rsidR="00D86F17">
        <w:rPr>
          <w:lang w:val="en-GB" w:eastAsia="en-GB"/>
        </w:rPr>
        <w:t xml:space="preserve"> as below.</w:t>
      </w:r>
    </w:p>
    <w:p w14:paraId="6A92494B" w14:textId="77777777" w:rsidR="00123C3A" w:rsidRDefault="00123C3A" w:rsidP="00D86F17">
      <w:pPr>
        <w:pStyle w:val="equation"/>
        <w:spacing w:after="0"/>
        <w:rPr>
          <w:lang w:val="en-GB" w:eastAsia="en-GB"/>
        </w:rPr>
      </w:pPr>
      <w:r>
        <w:rPr>
          <w:lang w:val="en-GB" w:eastAsia="en-GB"/>
        </w:rPr>
        <w:tab/>
        <w:t>a</w:t>
      </w:r>
      <w:r>
        <w:rPr>
          <w:i/>
          <w:lang w:val="en-GB" w:eastAsia="en-GB"/>
        </w:rPr>
        <w:t xml:space="preserve"> + b = c</w:t>
      </w:r>
      <w:r w:rsidR="00945138">
        <w:rPr>
          <w:i/>
          <w:lang w:val="en-GB" w:eastAsia="en-GB"/>
        </w:rPr>
        <w:t>,</w:t>
      </w:r>
      <w:r>
        <w:rPr>
          <w:i/>
          <w:lang w:val="en-GB" w:eastAsia="en-GB"/>
        </w:rPr>
        <w:tab/>
      </w:r>
      <w:r w:rsidR="00945138">
        <w:rPr>
          <w:i/>
          <w:lang w:val="en-GB" w:eastAsia="en-GB"/>
        </w:rPr>
        <w:t xml:space="preserve"> </w:t>
      </w:r>
      <w:proofErr w:type="gramStart"/>
      <w:r w:rsidR="00945138">
        <w:rPr>
          <w:i/>
          <w:lang w:val="en-GB" w:eastAsia="en-GB"/>
        </w:rPr>
        <w:t xml:space="preserve">   </w:t>
      </w:r>
      <w:r>
        <w:rPr>
          <w:lang w:val="en-GB" w:eastAsia="en-GB"/>
        </w:rPr>
        <w:t>(</w:t>
      </w:r>
      <w:proofErr w:type="gramEnd"/>
      <w:r>
        <w:rPr>
          <w:lang w:val="en-GB" w:eastAsia="en-GB"/>
        </w:rPr>
        <w:t>1)</w:t>
      </w:r>
    </w:p>
    <w:p w14:paraId="0912B51D" w14:textId="77777777" w:rsidR="00123C3A" w:rsidRPr="00842530" w:rsidRDefault="00842530" w:rsidP="00123C3A">
      <w:pPr>
        <w:pStyle w:val="heading2"/>
        <w:rPr>
          <w:sz w:val="28"/>
          <w:szCs w:val="28"/>
          <w:lang w:val="en-GB" w:eastAsia="en-GB"/>
        </w:rPr>
      </w:pPr>
      <w:r w:rsidRPr="00842530">
        <w:rPr>
          <w:sz w:val="28"/>
          <w:szCs w:val="28"/>
          <w:lang w:val="en-GB" w:eastAsia="en-GB"/>
        </w:rPr>
        <w:t>2</w:t>
      </w:r>
      <w:r w:rsidR="00123C3A" w:rsidRPr="00842530">
        <w:rPr>
          <w:sz w:val="28"/>
          <w:szCs w:val="28"/>
          <w:lang w:val="en-GB" w:eastAsia="en-GB"/>
        </w:rPr>
        <w:t xml:space="preserve"> </w:t>
      </w:r>
      <w:r>
        <w:rPr>
          <w:sz w:val="28"/>
          <w:szCs w:val="28"/>
          <w:lang w:val="en-GB" w:eastAsia="en-GB"/>
        </w:rPr>
        <w:t>S</w:t>
      </w:r>
      <w:r w:rsidR="00123C3A" w:rsidRPr="00842530">
        <w:rPr>
          <w:sz w:val="28"/>
          <w:szCs w:val="28"/>
          <w:lang w:val="en-GB" w:eastAsia="en-GB"/>
        </w:rPr>
        <w:t>ection Heading</w:t>
      </w:r>
    </w:p>
    <w:p w14:paraId="2DBADE78" w14:textId="77777777" w:rsidR="00F770A4" w:rsidRPr="008D76C6" w:rsidRDefault="000F4B1E" w:rsidP="00F770A4">
      <w:pPr>
        <w:pStyle w:val="p1a"/>
        <w:rPr>
          <w:rFonts w:eastAsia="맑은 고딕" w:hint="eastAsia"/>
          <w:lang w:eastAsia="ko-KR"/>
        </w:rPr>
      </w:pPr>
      <w:r>
        <w:t>The main words in all</w:t>
      </w:r>
      <w:r w:rsidR="001348F1">
        <w:t xml:space="preserve"> headings (even run-in headings</w:t>
      </w:r>
      <w:r>
        <w:t>) begin with a capital letter. Articles, conjun</w:t>
      </w:r>
      <w:r>
        <w:t>c</w:t>
      </w:r>
      <w:r>
        <w:t xml:space="preserve">tions and prepositions are the only words which should begin with a </w:t>
      </w:r>
      <w:proofErr w:type="gramStart"/>
      <w:r>
        <w:t>lower case</w:t>
      </w:r>
      <w:proofErr w:type="gramEnd"/>
      <w:r>
        <w:t xml:space="preserve"> letter.</w:t>
      </w:r>
      <w:r w:rsidR="00F770A4" w:rsidRPr="008D76C6">
        <w:rPr>
          <w:rFonts w:eastAsia="맑은 고딕" w:hint="eastAsia"/>
          <w:lang w:eastAsia="ko-KR"/>
        </w:rPr>
        <w:t xml:space="preserve"> </w:t>
      </w:r>
      <w:r w:rsidR="00F770A4" w:rsidRPr="00F770A4">
        <w:rPr>
          <w:rFonts w:eastAsia="맑은 고딕"/>
          <w:lang w:eastAsia="ko-KR"/>
        </w:rPr>
        <w:t>Emphasized words or phrases in running text are set in italics</w:t>
      </w:r>
      <w:r w:rsidR="00F770A4">
        <w:rPr>
          <w:rFonts w:eastAsia="맑은 고딕" w:hint="eastAsia"/>
          <w:lang w:eastAsia="ko-KR"/>
        </w:rPr>
        <w:t xml:space="preserve">. </w:t>
      </w:r>
    </w:p>
    <w:p w14:paraId="74F57FA0" w14:textId="77777777" w:rsidR="001348F1" w:rsidRPr="00B8201B" w:rsidRDefault="0062173D" w:rsidP="001348F1">
      <w:pPr>
        <w:pStyle w:val="Run-inHeading1"/>
      </w:pPr>
      <w:r>
        <w:lastRenderedPageBreak/>
        <w:t>This I</w:t>
      </w:r>
      <w:r w:rsidR="001348F1">
        <w:t xml:space="preserve">s </w:t>
      </w:r>
      <w:r>
        <w:t xml:space="preserve">a Bold Run-in Heading </w:t>
      </w:r>
      <w:r w:rsidR="001348F1">
        <w:t xml:space="preserve">“Run-in 1” </w:t>
      </w:r>
      <w:r w:rsidR="001348F1" w:rsidRPr="001348F1">
        <w:rPr>
          <w:b w:val="0"/>
        </w:rPr>
        <w:t>There are two types of run-in heading. Do not use a full stop after the heading itself.</w:t>
      </w:r>
    </w:p>
    <w:p w14:paraId="092E1BC2" w14:textId="77777777" w:rsidR="001348F1" w:rsidRDefault="0062173D" w:rsidP="001348F1">
      <w:pPr>
        <w:pStyle w:val="Run-inHeading2"/>
        <w:rPr>
          <w:i w:val="0"/>
        </w:rPr>
      </w:pPr>
      <w:r>
        <w:t>This I</w:t>
      </w:r>
      <w:r w:rsidR="001348F1">
        <w:t xml:space="preserve">s </w:t>
      </w:r>
      <w:r>
        <w:t xml:space="preserve">an Italic Run-in </w:t>
      </w:r>
      <w:proofErr w:type="gramStart"/>
      <w:r>
        <w:t>Heading</w:t>
      </w:r>
      <w:r w:rsidR="001348F1">
        <w:t>“</w:t>
      </w:r>
      <w:proofErr w:type="gramEnd"/>
      <w:r w:rsidR="001348F1">
        <w:t xml:space="preserve">Run-in 2” </w:t>
      </w:r>
      <w:r w:rsidR="001348F1" w:rsidRPr="00B8201B">
        <w:rPr>
          <w:i w:val="0"/>
        </w:rPr>
        <w:t>There are two types of run-in heading.</w:t>
      </w:r>
      <w:r w:rsidR="001348F1">
        <w:rPr>
          <w:i w:val="0"/>
        </w:rPr>
        <w:t xml:space="preserve"> Do not use a full stop after the heading itself</w:t>
      </w:r>
    </w:p>
    <w:p w14:paraId="48EB940E" w14:textId="77777777" w:rsidR="00E477EE" w:rsidRPr="00842530" w:rsidRDefault="001A04A2" w:rsidP="00E477EE">
      <w:pPr>
        <w:pStyle w:val="heading3"/>
        <w:rPr>
          <w:sz w:val="24"/>
          <w:szCs w:val="24"/>
          <w:lang w:val="en-GB" w:eastAsia="en-GB"/>
        </w:rPr>
      </w:pPr>
      <w:r w:rsidRPr="00842530">
        <w:rPr>
          <w:sz w:val="24"/>
          <w:szCs w:val="24"/>
          <w:lang w:val="en-GB" w:eastAsia="en-GB"/>
        </w:rPr>
        <w:t>2</w:t>
      </w:r>
      <w:r w:rsidR="00E477EE" w:rsidRPr="00842530">
        <w:rPr>
          <w:sz w:val="24"/>
          <w:szCs w:val="24"/>
          <w:lang w:val="en-GB" w:eastAsia="en-GB"/>
        </w:rPr>
        <w:t>.1 Subsection Heading</w:t>
      </w:r>
    </w:p>
    <w:p w14:paraId="109BA7DE" w14:textId="77777777" w:rsidR="0022274D" w:rsidRPr="00123C3A" w:rsidRDefault="0022274D" w:rsidP="0022274D">
      <w:pPr>
        <w:pStyle w:val="p1a"/>
      </w:pPr>
      <w:r w:rsidRPr="00123C3A">
        <w:t xml:space="preserve">Instead of simply listing headings of different levels we recommend </w:t>
      </w:r>
      <w:r>
        <w:t>that</w:t>
      </w:r>
      <w:r w:rsidRPr="00123C3A">
        <w:t xml:space="preserve"> every</w:t>
      </w:r>
    </w:p>
    <w:p w14:paraId="3E83ADC4" w14:textId="77777777" w:rsidR="00EA33F1" w:rsidRDefault="00EA33F1" w:rsidP="0022274D">
      <w:pPr>
        <w:pStyle w:val="p1a"/>
        <w:rPr>
          <w:rFonts w:hint="eastAsia"/>
          <w:lang w:eastAsia="zh-CN"/>
        </w:rPr>
      </w:pPr>
    </w:p>
    <w:p w14:paraId="5CAE01EE" w14:textId="77777777" w:rsidR="00E477EE" w:rsidRDefault="0022274D" w:rsidP="0022274D">
      <w:pPr>
        <w:pStyle w:val="p1a"/>
      </w:pPr>
      <w:r>
        <w:t>heading is</w:t>
      </w:r>
      <w:r w:rsidRPr="00123C3A">
        <w:t xml:space="preserve"> followed by at least a short passage of text</w:t>
      </w:r>
      <w:r>
        <w:t>.</w:t>
      </w:r>
    </w:p>
    <w:p w14:paraId="1A8CFD7A" w14:textId="77777777" w:rsidR="00E477EE" w:rsidRDefault="00E477EE" w:rsidP="00E477EE">
      <w:pPr>
        <w:pStyle w:val="NumberedItem"/>
        <w:numPr>
          <w:ilvl w:val="0"/>
          <w:numId w:val="26"/>
        </w:numPr>
        <w:ind w:left="238" w:hanging="238"/>
        <w:rPr>
          <w:lang w:eastAsia="en-GB"/>
        </w:rPr>
      </w:pPr>
      <w:r>
        <w:rPr>
          <w:lang w:eastAsia="en-GB"/>
        </w:rPr>
        <w:t>Numbered lists should use the “Numbered Item” style.</w:t>
      </w:r>
    </w:p>
    <w:p w14:paraId="2DE4E805" w14:textId="77777777" w:rsidR="00E477EE" w:rsidRDefault="00E477EE" w:rsidP="00E477EE">
      <w:pPr>
        <w:pStyle w:val="NumberedItem"/>
        <w:numPr>
          <w:ilvl w:val="0"/>
          <w:numId w:val="26"/>
        </w:numPr>
        <w:ind w:left="238" w:hanging="238"/>
        <w:rPr>
          <w:lang w:eastAsia="en-GB"/>
        </w:rPr>
      </w:pPr>
      <w:r>
        <w:rPr>
          <w:lang w:eastAsia="en-GB"/>
        </w:rPr>
        <w:t>Numbered lists should use the “Numbered Item” style.</w:t>
      </w:r>
    </w:p>
    <w:p w14:paraId="41A5D238" w14:textId="77777777" w:rsidR="00E477EE" w:rsidRPr="00E477EE" w:rsidRDefault="00E477EE" w:rsidP="001A04A2">
      <w:pPr>
        <w:pStyle w:val="NumberedItem"/>
        <w:numPr>
          <w:ilvl w:val="0"/>
          <w:numId w:val="26"/>
        </w:numPr>
        <w:ind w:left="238" w:hanging="238"/>
        <w:rPr>
          <w:lang w:eastAsia="en-GB"/>
        </w:rPr>
      </w:pPr>
      <w:r>
        <w:rPr>
          <w:lang w:eastAsia="en-GB"/>
        </w:rPr>
        <w:t>Numbered lists should use the “Numbered Item” style.</w:t>
      </w:r>
    </w:p>
    <w:p w14:paraId="117E9659" w14:textId="77777777" w:rsidR="001A04A2" w:rsidRDefault="001A04A2" w:rsidP="001A04A2">
      <w:pPr>
        <w:rPr>
          <w:lang w:eastAsia="en-GB"/>
        </w:rPr>
      </w:pPr>
      <w:r>
        <w:rPr>
          <w:lang w:eastAsia="en-GB"/>
        </w:rPr>
        <w:t>Lists should either use the “Numbered Item” or “Bullet Item” styles.</w:t>
      </w:r>
    </w:p>
    <w:p w14:paraId="405A8C4E" w14:textId="77777777" w:rsidR="00E477EE" w:rsidRDefault="00E477EE" w:rsidP="00E477EE">
      <w:pPr>
        <w:pStyle w:val="BulletItem"/>
        <w:rPr>
          <w:lang w:eastAsia="en-GB"/>
        </w:rPr>
      </w:pPr>
      <w:r>
        <w:rPr>
          <w:lang w:eastAsia="en-GB"/>
        </w:rPr>
        <w:t>Unnumbered lists should use the “Bullet Item” style.</w:t>
      </w:r>
    </w:p>
    <w:p w14:paraId="6CC55A1C" w14:textId="77777777" w:rsidR="00E477EE" w:rsidRDefault="00E477EE" w:rsidP="00E477EE">
      <w:pPr>
        <w:pStyle w:val="BulletItem"/>
        <w:rPr>
          <w:lang w:eastAsia="en-GB"/>
        </w:rPr>
      </w:pPr>
      <w:r>
        <w:rPr>
          <w:lang w:eastAsia="en-GB"/>
        </w:rPr>
        <w:t>Unnumbered lists should use the “Bullet Item” style.</w:t>
      </w:r>
    </w:p>
    <w:p w14:paraId="6A1ED2D7" w14:textId="77777777" w:rsidR="00E477EE" w:rsidRDefault="00E477EE" w:rsidP="00E477EE">
      <w:pPr>
        <w:pStyle w:val="Subitem"/>
        <w:spacing w:after="0"/>
        <w:ind w:left="595" w:hanging="357"/>
        <w:rPr>
          <w:lang w:eastAsia="en-GB"/>
        </w:rPr>
      </w:pPr>
      <w:r>
        <w:rPr>
          <w:lang w:eastAsia="en-GB"/>
        </w:rPr>
        <w:t>Subitems in a list should use the “Subitem” style.</w:t>
      </w:r>
    </w:p>
    <w:p w14:paraId="3B8B66E2" w14:textId="77777777" w:rsidR="00E477EE" w:rsidRPr="00E477EE" w:rsidRDefault="00E477EE" w:rsidP="00E477EE">
      <w:pPr>
        <w:pStyle w:val="Subitem"/>
        <w:spacing w:after="0"/>
        <w:ind w:left="595" w:hanging="357"/>
        <w:rPr>
          <w:lang w:eastAsia="en-GB"/>
        </w:rPr>
      </w:pPr>
      <w:r>
        <w:rPr>
          <w:lang w:eastAsia="en-GB"/>
        </w:rPr>
        <w:t>Subitems in a list should use the “Subitem” style.</w:t>
      </w:r>
    </w:p>
    <w:p w14:paraId="6DF6D1B4" w14:textId="77777777" w:rsidR="00E477EE" w:rsidRPr="00E477EE" w:rsidRDefault="00E477EE" w:rsidP="001A04A2">
      <w:pPr>
        <w:pStyle w:val="BulletItem"/>
        <w:spacing w:after="0"/>
        <w:rPr>
          <w:lang w:eastAsia="en-GB"/>
        </w:rPr>
      </w:pPr>
      <w:r>
        <w:rPr>
          <w:lang w:eastAsia="en-GB"/>
        </w:rPr>
        <w:t>Unnumbered lists should use the “Bullet Item” style.</w:t>
      </w:r>
    </w:p>
    <w:p w14:paraId="30D7CBEB" w14:textId="77777777" w:rsidR="001A04A2" w:rsidRDefault="001A04A2" w:rsidP="0066493C">
      <w:pPr>
        <w:pStyle w:val="heading4"/>
        <w:rPr>
          <w:lang w:eastAsia="en-GB"/>
        </w:rPr>
      </w:pPr>
      <w:r>
        <w:rPr>
          <w:lang w:eastAsia="en-GB"/>
        </w:rPr>
        <w:t xml:space="preserve">Unnumbered </w:t>
      </w:r>
      <w:proofErr w:type="gramStart"/>
      <w:r>
        <w:rPr>
          <w:lang w:eastAsia="en-GB"/>
        </w:rPr>
        <w:t>Heading</w:t>
      </w:r>
      <w:r w:rsidR="0066493C">
        <w:rPr>
          <w:lang w:eastAsia="en-GB"/>
        </w:rPr>
        <w:t xml:space="preserve"> </w:t>
      </w:r>
      <w:r>
        <w:rPr>
          <w:lang w:eastAsia="en-GB"/>
        </w:rPr>
        <w:t xml:space="preserve"> (</w:t>
      </w:r>
      <w:proofErr w:type="gramEnd"/>
      <w:r>
        <w:rPr>
          <w:lang w:eastAsia="en-GB"/>
        </w:rPr>
        <w:t>“</w:t>
      </w:r>
      <w:r w:rsidR="0062173D">
        <w:rPr>
          <w:lang w:eastAsia="en-GB"/>
        </w:rPr>
        <w:t>H</w:t>
      </w:r>
      <w:r w:rsidR="00842530">
        <w:rPr>
          <w:lang w:eastAsia="en-GB"/>
        </w:rPr>
        <w:t>3</w:t>
      </w:r>
      <w:r>
        <w:rPr>
          <w:lang w:eastAsia="en-GB"/>
        </w:rPr>
        <w:t>”)</w:t>
      </w:r>
    </w:p>
    <w:p w14:paraId="61B6D501" w14:textId="77777777" w:rsidR="00E10D20" w:rsidRDefault="001A04A2" w:rsidP="00E10D20">
      <w:pPr>
        <w:pStyle w:val="p1a"/>
        <w:rPr>
          <w:lang w:eastAsia="en-GB"/>
        </w:rPr>
      </w:pPr>
      <w:r>
        <w:rPr>
          <w:lang w:eastAsia="en-GB"/>
        </w:rPr>
        <w:t>Please ensure that where the built-in spacing of two adjacent paragraph</w:t>
      </w:r>
      <w:r w:rsidR="00CC7876">
        <w:rPr>
          <w:lang w:eastAsia="en-GB"/>
        </w:rPr>
        <w:t xml:space="preserve"> styles spacing is combined the </w:t>
      </w:r>
      <w:r>
        <w:rPr>
          <w:lang w:eastAsia="en-GB"/>
        </w:rPr>
        <w:t>space</w:t>
      </w:r>
      <w:r w:rsidR="00CC7876">
        <w:rPr>
          <w:lang w:eastAsia="en-GB"/>
        </w:rPr>
        <w:t xml:space="preserve"> built-in to the inferior style</w:t>
      </w:r>
      <w:r>
        <w:rPr>
          <w:lang w:eastAsia="en-GB"/>
        </w:rPr>
        <w:t xml:space="preserve"> is manually removed. In the above example, I have removed the 6 pt space which automatically follows the “Bullet Item” style, in </w:t>
      </w:r>
      <w:r w:rsidRPr="00E10D20">
        <w:t>favour</w:t>
      </w:r>
      <w:r>
        <w:rPr>
          <w:lang w:eastAsia="en-GB"/>
        </w:rPr>
        <w:t xml:space="preserve"> of the 18 pt space which automat</w:t>
      </w:r>
      <w:r>
        <w:rPr>
          <w:lang w:eastAsia="en-GB"/>
        </w:rPr>
        <w:t>i</w:t>
      </w:r>
      <w:r>
        <w:rPr>
          <w:lang w:eastAsia="en-GB"/>
        </w:rPr>
        <w:t>cally precedes the “heading5” style.</w:t>
      </w:r>
    </w:p>
    <w:p w14:paraId="3E167103" w14:textId="77777777" w:rsidR="0066493C" w:rsidRDefault="0066493C" w:rsidP="0066493C">
      <w:pPr>
        <w:pStyle w:val="heading5"/>
        <w:rPr>
          <w:lang w:eastAsia="en-GB"/>
        </w:rPr>
      </w:pPr>
      <w:r>
        <w:rPr>
          <w:lang w:eastAsia="en-GB"/>
        </w:rPr>
        <w:t>Unnumbered Heading, Second Option (“</w:t>
      </w:r>
      <w:r w:rsidR="0062173D">
        <w:rPr>
          <w:lang w:eastAsia="en-GB"/>
        </w:rPr>
        <w:t>H</w:t>
      </w:r>
      <w:r w:rsidR="00842530">
        <w:rPr>
          <w:lang w:eastAsia="en-GB"/>
        </w:rPr>
        <w:t>4</w:t>
      </w:r>
      <w:r>
        <w:rPr>
          <w:lang w:eastAsia="en-GB"/>
        </w:rPr>
        <w:t>”)</w:t>
      </w:r>
    </w:p>
    <w:p w14:paraId="7DFA5E45" w14:textId="77777777" w:rsidR="001348F1" w:rsidRPr="001348F1" w:rsidRDefault="001348F1" w:rsidP="0066493C">
      <w:pPr>
        <w:pStyle w:val="p1a"/>
        <w:rPr>
          <w:lang w:eastAsia="en-GB"/>
        </w:rPr>
      </w:pPr>
      <w:r>
        <w:rPr>
          <w:lang w:eastAsia="en-GB"/>
        </w:rPr>
        <w:t>Please do not leave blank lines in the text, even when including block quotes:</w:t>
      </w:r>
    </w:p>
    <w:p w14:paraId="08FF89A3" w14:textId="77777777" w:rsidR="001348F1" w:rsidRDefault="001348F1" w:rsidP="001348F1">
      <w:pPr>
        <w:pStyle w:val="quotation"/>
        <w:rPr>
          <w:rFonts w:ascii="Times New Roman" w:hAnsi="Times New Roman"/>
          <w:szCs w:val="17"/>
          <w:lang w:val="en-GB" w:eastAsia="en-GB"/>
        </w:rPr>
      </w:pPr>
      <w:r>
        <w:rPr>
          <w:lang w:val="en-GB" w:eastAsia="en-GB"/>
        </w:rPr>
        <w:t>Please do not use quotation marks when including block quotes. Simply use the “</w:t>
      </w:r>
      <w:r w:rsidR="0062173D">
        <w:rPr>
          <w:lang w:val="en-GB" w:eastAsia="en-GB"/>
        </w:rPr>
        <w:t>Q</w:t>
      </w:r>
      <w:r>
        <w:rPr>
          <w:lang w:val="en-GB" w:eastAsia="en-GB"/>
        </w:rPr>
        <w:t xml:space="preserve">uotation” </w:t>
      </w:r>
      <w:r w:rsidR="0062173D">
        <w:rPr>
          <w:lang w:val="en-GB" w:eastAsia="en-GB"/>
        </w:rPr>
        <w:t>button</w:t>
      </w:r>
      <w:r>
        <w:rPr>
          <w:lang w:val="en-GB" w:eastAsia="en-GB"/>
        </w:rPr>
        <w:t xml:space="preserve"> – it</w:t>
      </w:r>
      <w:r>
        <w:rPr>
          <w:rFonts w:ascii="Times New Roman" w:hAnsi="Times New Roman"/>
          <w:szCs w:val="17"/>
          <w:lang w:val="en-GB" w:eastAsia="en-GB"/>
        </w:rPr>
        <w:t xml:space="preserve"> will automatically </w:t>
      </w:r>
      <w:r w:rsidRPr="001348F1">
        <w:rPr>
          <w:szCs w:val="17"/>
        </w:rPr>
        <w:t>produce</w:t>
      </w:r>
      <w:r>
        <w:rPr>
          <w:rFonts w:ascii="Times New Roman" w:hAnsi="Times New Roman"/>
          <w:szCs w:val="17"/>
          <w:lang w:val="en-GB" w:eastAsia="en-GB"/>
        </w:rPr>
        <w:t xml:space="preserve"> Springer’s preferred layout.</w:t>
      </w:r>
      <w:r>
        <w:rPr>
          <w:rStyle w:val="a6"/>
          <w:rFonts w:ascii="Times New Roman" w:hAnsi="Times New Roman"/>
          <w:szCs w:val="17"/>
          <w:lang w:val="en-GB" w:eastAsia="en-GB"/>
        </w:rPr>
        <w:footnoteReference w:id="2"/>
      </w:r>
    </w:p>
    <w:p w14:paraId="4E4FDC66" w14:textId="77777777" w:rsidR="00E477EE" w:rsidRDefault="00F018FF" w:rsidP="00C51E5B">
      <w:pPr>
        <w:pStyle w:val="p1a"/>
        <w:rPr>
          <w:lang w:eastAsia="en-GB"/>
        </w:rPr>
      </w:pPr>
      <w:r w:rsidRPr="00F018FF">
        <w:rPr>
          <w:lang w:eastAsia="en-GB"/>
        </w:rPr>
      </w:r>
      <w:r>
        <w:rPr>
          <w:lang w:eastAsia="en-GB"/>
        </w:rPr>
        <w:pict w14:anchorId="44696E65">
          <v:rect id="_x0000_s1026" style="width:308.15pt;height:64.5pt;mso-position-horizontal-relative:char;mso-position-vertical-relative:line">
            <w10:wrap anchorx="margin"/>
            <w10:anchorlock/>
          </v:rect>
        </w:pict>
      </w:r>
    </w:p>
    <w:p w14:paraId="68C71902" w14:textId="77777777" w:rsidR="00B8201B" w:rsidRPr="008D76C6" w:rsidRDefault="00B8201B" w:rsidP="00B8201B">
      <w:pPr>
        <w:pStyle w:val="figlegend"/>
        <w:rPr>
          <w:rFonts w:eastAsia="맑은 고딕" w:hint="eastAsia"/>
          <w:lang w:val="en-GB" w:eastAsia="ko-KR"/>
        </w:rPr>
      </w:pPr>
      <w:r w:rsidRPr="00B8201B">
        <w:rPr>
          <w:b/>
          <w:lang w:eastAsia="en-GB"/>
        </w:rPr>
        <w:t xml:space="preserve">Fig. </w:t>
      </w:r>
      <w:r>
        <w:rPr>
          <w:b/>
          <w:lang w:eastAsia="en-GB"/>
        </w:rPr>
        <w:t xml:space="preserve">1 </w:t>
      </w:r>
      <w:r>
        <w:rPr>
          <w:lang w:eastAsia="en-GB"/>
        </w:rPr>
        <w:t xml:space="preserve">Note that “Fig.” and the figure number are in bold, while the rest of the legend is not. </w:t>
      </w:r>
      <w:r w:rsidR="001348F1">
        <w:rPr>
          <w:lang w:eastAsia="en-GB"/>
        </w:rPr>
        <w:t>Figure legends appear b</w:t>
      </w:r>
      <w:r w:rsidR="001348F1">
        <w:rPr>
          <w:lang w:eastAsia="en-GB"/>
        </w:rPr>
        <w:t>e</w:t>
      </w:r>
      <w:r w:rsidR="001348F1">
        <w:rPr>
          <w:lang w:eastAsia="en-GB"/>
        </w:rPr>
        <w:t xml:space="preserve">low figures. </w:t>
      </w:r>
      <w:r>
        <w:rPr>
          <w:lang w:eastAsia="en-GB"/>
        </w:rPr>
        <w:t xml:space="preserve">There are no full stops after the figure number or the legend </w:t>
      </w:r>
      <w:proofErr w:type="gramStart"/>
      <w:r>
        <w:rPr>
          <w:lang w:eastAsia="en-GB"/>
        </w:rPr>
        <w:t>itself</w:t>
      </w:r>
      <w:r w:rsidR="001348F1">
        <w:rPr>
          <w:lang w:eastAsia="en-GB"/>
        </w:rPr>
        <w:t xml:space="preserve"> </w:t>
      </w:r>
      <w:r w:rsidR="0002367B" w:rsidRPr="008D76C6">
        <w:rPr>
          <w:rFonts w:eastAsia="맑은 고딕" w:hint="eastAsia"/>
          <w:lang w:eastAsia="ko-KR"/>
        </w:rPr>
        <w:t>.</w:t>
      </w:r>
      <w:proofErr w:type="gramEnd"/>
      <w:r w:rsidR="0002367B" w:rsidRPr="008D76C6">
        <w:rPr>
          <w:rFonts w:eastAsia="맑은 고딕" w:hint="eastAsia"/>
          <w:lang w:eastAsia="ko-KR"/>
        </w:rPr>
        <w:t xml:space="preserve"> </w:t>
      </w:r>
      <w:r w:rsidR="0002367B" w:rsidRPr="0002367B">
        <w:rPr>
          <w:rFonts w:eastAsia="맑은 고딕"/>
          <w:lang w:eastAsia="ko-KR"/>
        </w:rPr>
        <w:t>Figure lettering and labeling Minimum size of 2 mm (6 pt) for lettering. Color figures will appear in color in the eBook but will usually be printed in black and white.</w:t>
      </w:r>
    </w:p>
    <w:p w14:paraId="39174768" w14:textId="77777777" w:rsidR="001348F1" w:rsidRPr="000F4B1E" w:rsidRDefault="001348F1" w:rsidP="001348F1">
      <w:r>
        <w:t>Only the first word (as well as any proper nouns or abbreviations) in table and figure titles should begin with a capital letter.</w:t>
      </w:r>
    </w:p>
    <w:p w14:paraId="4D1B26EA" w14:textId="77777777" w:rsidR="000F4B1E" w:rsidRDefault="000F4B1E" w:rsidP="000F4B1E">
      <w:pPr>
        <w:pStyle w:val="tablelegend"/>
        <w:rPr>
          <w:lang w:eastAsia="en-GB"/>
        </w:rPr>
      </w:pPr>
      <w:r w:rsidRPr="002972EB">
        <w:rPr>
          <w:b/>
        </w:rPr>
        <w:t>Table 1</w:t>
      </w:r>
      <w:r>
        <w:rPr>
          <w:b/>
        </w:rPr>
        <w:t xml:space="preserve"> </w:t>
      </w:r>
      <w:r>
        <w:rPr>
          <w:lang w:eastAsia="en-GB"/>
        </w:rPr>
        <w:t xml:space="preserve">Note that “Table” and the table number are in bold, while the rest of the legend is not. </w:t>
      </w:r>
      <w:r w:rsidR="001348F1">
        <w:rPr>
          <w:lang w:eastAsia="en-GB"/>
        </w:rPr>
        <w:t xml:space="preserve">Table legends appear above tables. </w:t>
      </w:r>
      <w:r>
        <w:rPr>
          <w:lang w:eastAsia="en-GB"/>
        </w:rPr>
        <w:t>There are no full stops after the table number or the legend i</w:t>
      </w:r>
      <w:r>
        <w:rPr>
          <w:lang w:eastAsia="en-GB"/>
        </w:rPr>
        <w:t>t</w:t>
      </w:r>
      <w:r>
        <w:rPr>
          <w:lang w:eastAsia="en-GB"/>
        </w:rPr>
        <w:t>self</w:t>
      </w:r>
      <w:r w:rsidR="001348F1">
        <w:rPr>
          <w:lang w:eastAsia="en-GB"/>
        </w:rPr>
        <w:t xml:space="preserve"> </w:t>
      </w:r>
    </w:p>
    <w:p w14:paraId="25B0B973" w14:textId="77777777" w:rsidR="00610087" w:rsidRPr="008D76C6" w:rsidRDefault="00610087" w:rsidP="00680D2D">
      <w:pPr>
        <w:ind w:firstLine="0"/>
        <w:rPr>
          <w:rFonts w:eastAsia="맑은 고딕" w:hint="eastAsia"/>
          <w:lang w:eastAsia="ko-KR"/>
        </w:rPr>
      </w:pPr>
    </w:p>
    <w:p w14:paraId="07C72D79" w14:textId="77777777" w:rsidR="000F4B1E" w:rsidRDefault="00CD3B26" w:rsidP="00CD3B26">
      <w:pPr>
        <w:rPr>
          <w:lang w:eastAsia="en-GB"/>
        </w:rPr>
      </w:pPr>
      <w:r>
        <w:rPr>
          <w:lang w:eastAsia="en-GB"/>
        </w:rPr>
        <w:lastRenderedPageBreak/>
        <w:t xml:space="preserve">Tables can run over more than one page. </w:t>
      </w:r>
      <w:r w:rsidR="000F4B1E">
        <w:rPr>
          <w:lang w:eastAsia="en-GB"/>
        </w:rPr>
        <w:t>If they do so in your book, please ensure that the table number and “(continued)” appear at the top of each new page on which the table continues. For exa</w:t>
      </w:r>
      <w:r w:rsidR="000F4B1E">
        <w:rPr>
          <w:lang w:eastAsia="en-GB"/>
        </w:rPr>
        <w:t>m</w:t>
      </w:r>
      <w:r w:rsidR="000F4B1E">
        <w:rPr>
          <w:lang w:eastAsia="en-GB"/>
        </w:rPr>
        <w:t xml:space="preserve">ple: </w:t>
      </w:r>
      <w:r w:rsidR="000F4B1E">
        <w:rPr>
          <w:b/>
          <w:lang w:eastAsia="en-GB"/>
        </w:rPr>
        <w:t>Table 2</w:t>
      </w:r>
      <w:r w:rsidR="000F4B1E">
        <w:rPr>
          <w:lang w:eastAsia="en-GB"/>
        </w:rPr>
        <w:t xml:space="preserve"> (continued).</w:t>
      </w:r>
    </w:p>
    <w:p w14:paraId="7F283360" w14:textId="77777777" w:rsidR="0002367B" w:rsidRPr="008D76C6" w:rsidRDefault="00CD3B26" w:rsidP="00CD3B26">
      <w:pPr>
        <w:rPr>
          <w:rFonts w:eastAsia="맑은 고딕" w:hint="eastAsia"/>
          <w:lang w:eastAsia="ko-KR"/>
        </w:rPr>
      </w:pPr>
      <w:r>
        <w:rPr>
          <w:lang w:eastAsia="en-GB"/>
        </w:rPr>
        <w:t>If you have a particularly wide table, please do not change the orientation of the page from portrait to landscape. Instead, create the table with its top</w:t>
      </w:r>
      <w:r w:rsidR="001A04A2">
        <w:rPr>
          <w:lang w:eastAsia="en-GB"/>
        </w:rPr>
        <w:t xml:space="preserve"> row</w:t>
      </w:r>
      <w:r>
        <w:rPr>
          <w:lang w:eastAsia="en-GB"/>
        </w:rPr>
        <w:t xml:space="preserve"> parallel with the left margin and its bottom </w:t>
      </w:r>
      <w:r w:rsidR="001A04A2">
        <w:rPr>
          <w:lang w:eastAsia="en-GB"/>
        </w:rPr>
        <w:t xml:space="preserve">row </w:t>
      </w:r>
      <w:r>
        <w:rPr>
          <w:lang w:eastAsia="en-GB"/>
        </w:rPr>
        <w:t>parallel with the right margin of the page.</w:t>
      </w:r>
      <w:r w:rsidR="000F4B1E">
        <w:rPr>
          <w:lang w:eastAsia="en-GB"/>
        </w:rPr>
        <w:t xml:space="preserve"> The legend should run parallel to the top row.</w:t>
      </w:r>
      <w:r w:rsidR="0002367B" w:rsidRPr="008D76C6">
        <w:rPr>
          <w:rFonts w:eastAsia="맑은 고딕" w:hint="eastAsia"/>
          <w:lang w:eastAsia="ko-KR"/>
        </w:rPr>
        <w:t xml:space="preserve"> </w:t>
      </w:r>
    </w:p>
    <w:p w14:paraId="4447E176" w14:textId="77777777" w:rsidR="0004327A" w:rsidRPr="0004327A" w:rsidRDefault="0004327A" w:rsidP="0069173E">
      <w:pPr>
        <w:pStyle w:val="Important"/>
        <w:spacing w:after="0"/>
        <w:rPr>
          <w:lang w:eastAsia="en-GB"/>
        </w:rPr>
      </w:pPr>
      <w:r>
        <w:rPr>
          <w:lang w:eastAsia="en-GB"/>
        </w:rPr>
        <w:t xml:space="preserve">If you wish to highlight text using a box, please use the “Box” button to ensure it is formatted correctly. If you wish to </w:t>
      </w:r>
      <w:r w:rsidRPr="0004327A">
        <w:rPr>
          <w:i/>
          <w:lang w:eastAsia="en-GB"/>
        </w:rPr>
        <w:t>emphasise</w:t>
      </w:r>
      <w:r>
        <w:rPr>
          <w:lang w:eastAsia="en-GB"/>
        </w:rPr>
        <w:t xml:space="preserve"> certain words or phrases in the text, please use italics, not bold or underlining.</w:t>
      </w:r>
    </w:p>
    <w:p w14:paraId="14A141D0" w14:textId="77777777" w:rsidR="00805CF2" w:rsidRDefault="00805CF2" w:rsidP="00805CF2">
      <w:pPr>
        <w:pStyle w:val="ab"/>
        <w:wordWrap/>
        <w:jc w:val="center"/>
        <w:rPr>
          <w:rStyle w:val="A60"/>
          <w:rFonts w:ascii="Times New Roman" w:eastAsia="HY견고딕" w:hAnsi="Times New Roman"/>
        </w:rPr>
      </w:pPr>
    </w:p>
    <w:p w14:paraId="09668928" w14:textId="77777777" w:rsidR="00805CF2" w:rsidRDefault="00805CF2" w:rsidP="00805CF2">
      <w:pPr>
        <w:pStyle w:val="ab"/>
        <w:wordWrap/>
        <w:jc w:val="center"/>
        <w:rPr>
          <w:rStyle w:val="A60"/>
          <w:rFonts w:ascii="Times New Roman" w:eastAsia="HY견고딕" w:hAnsi="Times New Roman"/>
        </w:rPr>
      </w:pPr>
    </w:p>
    <w:p w14:paraId="3DA866AC" w14:textId="77777777" w:rsidR="00805CF2" w:rsidRDefault="00805CF2" w:rsidP="00805CF2">
      <w:pPr>
        <w:pStyle w:val="ab"/>
        <w:wordWrap/>
        <w:jc w:val="center"/>
        <w:rPr>
          <w:rStyle w:val="A60"/>
          <w:rFonts w:ascii="Times New Roman" w:eastAsia="HY견고딕" w:hAnsi="Times New Roman"/>
        </w:rPr>
      </w:pPr>
    </w:p>
    <w:p w14:paraId="0077B598" w14:textId="77777777" w:rsidR="007821CB" w:rsidRDefault="007821CB" w:rsidP="00805CF2">
      <w:pPr>
        <w:pStyle w:val="ab"/>
        <w:wordWrap/>
        <w:jc w:val="center"/>
        <w:rPr>
          <w:rStyle w:val="A60"/>
          <w:rFonts w:ascii="Times New Roman" w:eastAsia="HY견고딕" w:hAnsi="Times New Roman" w:hint="eastAsia"/>
        </w:rPr>
      </w:pPr>
    </w:p>
    <w:p w14:paraId="0B7E4B48" w14:textId="77777777" w:rsidR="00805CF2" w:rsidRDefault="00805CF2" w:rsidP="00805CF2">
      <w:pPr>
        <w:pStyle w:val="ab"/>
        <w:wordWrap/>
        <w:jc w:val="center"/>
        <w:rPr>
          <w:rStyle w:val="A60"/>
          <w:rFonts w:ascii="Times New Roman" w:eastAsia="HY견고딕" w:hAnsi="Times New Roman"/>
        </w:rPr>
      </w:pPr>
    </w:p>
    <w:p w14:paraId="071AD271" w14:textId="77777777" w:rsidR="00805CF2" w:rsidRDefault="00805CF2" w:rsidP="00805CF2">
      <w:pPr>
        <w:pStyle w:val="ab"/>
        <w:wordWrap/>
        <w:jc w:val="center"/>
        <w:rPr>
          <w:rStyle w:val="A60"/>
          <w:rFonts w:eastAsia="HY견고딕"/>
        </w:rPr>
      </w:pPr>
      <w:r>
        <w:rPr>
          <w:rStyle w:val="A60"/>
          <w:rFonts w:ascii="Times New Roman" w:eastAsia="HY견고딕" w:hAnsi="Times New Roman"/>
        </w:rPr>
        <w:t>Acknowledgement</w:t>
      </w:r>
    </w:p>
    <w:p w14:paraId="2B07EA65" w14:textId="77777777" w:rsidR="00805CF2" w:rsidRPr="00805CF2" w:rsidRDefault="00805CF2" w:rsidP="00805CF2">
      <w:pPr>
        <w:ind w:firstLineChars="100" w:firstLine="200"/>
        <w:rPr>
          <w:rFonts w:ascii="Times New Roman" w:eastAsia="맑은 고딕" w:hAnsi="Times New Roman"/>
          <w:color w:val="211D1E"/>
          <w:sz w:val="22"/>
          <w:szCs w:val="22"/>
        </w:rPr>
      </w:pPr>
      <w:r>
        <w:t>The Acknowledgment section, if used, must be placed before the References. Sponsorship or financial support acknowledgment should be included here. The Acknowledgement section and the References must not be numbered. The names of funding organizations should be written in full</w:t>
      </w:r>
    </w:p>
    <w:p w14:paraId="69B7DC66" w14:textId="77777777" w:rsidR="002972EB" w:rsidRPr="00842530" w:rsidRDefault="002972EB" w:rsidP="002972EB">
      <w:pPr>
        <w:pStyle w:val="heading1"/>
        <w:rPr>
          <w:sz w:val="28"/>
          <w:szCs w:val="28"/>
          <w:lang w:eastAsia="en-GB"/>
        </w:rPr>
      </w:pPr>
      <w:r w:rsidRPr="00842530">
        <w:rPr>
          <w:sz w:val="28"/>
          <w:szCs w:val="28"/>
          <w:lang w:eastAsia="en-GB"/>
        </w:rPr>
        <w:t>References</w:t>
      </w:r>
    </w:p>
    <w:p w14:paraId="4D8F23FC" w14:textId="77777777" w:rsidR="00CD3B26" w:rsidRPr="00CD3B26" w:rsidRDefault="0062173D" w:rsidP="0066493C">
      <w:pPr>
        <w:pStyle w:val="p1a"/>
        <w:spacing w:after="240"/>
        <w:rPr>
          <w:lang w:val="en-GB" w:eastAsia="en-GB"/>
        </w:rPr>
      </w:pPr>
      <w:r>
        <w:rPr>
          <w:lang w:val="en-GB" w:eastAsia="en-GB"/>
        </w:rPr>
        <w:t>Please use the “</w:t>
      </w:r>
      <w:r w:rsidR="002972EB">
        <w:rPr>
          <w:lang w:val="en-GB" w:eastAsia="en-GB"/>
        </w:rPr>
        <w:t>References</w:t>
      </w:r>
      <w:r>
        <w:rPr>
          <w:lang w:val="en-GB" w:eastAsia="en-GB"/>
        </w:rPr>
        <w:t>”</w:t>
      </w:r>
      <w:r w:rsidR="002972EB">
        <w:rPr>
          <w:lang w:val="en-GB" w:eastAsia="en-GB"/>
        </w:rPr>
        <w:t xml:space="preserve"> </w:t>
      </w:r>
      <w:r>
        <w:rPr>
          <w:lang w:val="en-GB" w:eastAsia="en-GB"/>
        </w:rPr>
        <w:t>button for references</w:t>
      </w:r>
      <w:r w:rsidR="002972EB">
        <w:rPr>
          <w:lang w:val="en-GB" w:eastAsia="en-GB"/>
        </w:rPr>
        <w:t>. They can be either Harvard (name and date) or Va</w:t>
      </w:r>
      <w:r w:rsidR="002972EB">
        <w:rPr>
          <w:lang w:val="en-GB" w:eastAsia="en-GB"/>
        </w:rPr>
        <w:t>n</w:t>
      </w:r>
      <w:r w:rsidR="002972EB">
        <w:rPr>
          <w:lang w:val="en-GB" w:eastAsia="en-GB"/>
        </w:rPr>
        <w:t xml:space="preserve">couver (numbered). </w:t>
      </w:r>
      <w:r w:rsidR="00CD3B26">
        <w:rPr>
          <w:lang w:val="en-GB" w:eastAsia="en-GB"/>
        </w:rPr>
        <w:t>The following are Vancouver refe</w:t>
      </w:r>
      <w:r w:rsidR="00CD3B26">
        <w:rPr>
          <w:lang w:val="en-GB" w:eastAsia="en-GB"/>
        </w:rPr>
        <w:t>r</w:t>
      </w:r>
      <w:r w:rsidR="00CD3B26">
        <w:rPr>
          <w:lang w:val="en-GB" w:eastAsia="en-GB"/>
        </w:rPr>
        <w:t xml:space="preserve">ences; for Harvard references please remove the first number, full </w:t>
      </w:r>
      <w:proofErr w:type="gramStart"/>
      <w:r w:rsidR="00CD3B26">
        <w:rPr>
          <w:lang w:val="en-GB" w:eastAsia="en-GB"/>
        </w:rPr>
        <w:t>stop</w:t>
      </w:r>
      <w:proofErr w:type="gramEnd"/>
      <w:r w:rsidR="00CD3B26">
        <w:rPr>
          <w:lang w:val="en-GB" w:eastAsia="en-GB"/>
        </w:rPr>
        <w:t xml:space="preserve"> and space. References </w:t>
      </w:r>
      <w:r w:rsidR="002972EB">
        <w:rPr>
          <w:lang w:val="en-GB" w:eastAsia="en-GB"/>
        </w:rPr>
        <w:t>should be sorted in one alphabetical list by author’s su</w:t>
      </w:r>
      <w:r w:rsidR="002972EB">
        <w:rPr>
          <w:lang w:val="en-GB" w:eastAsia="en-GB"/>
        </w:rPr>
        <w:t>r</w:t>
      </w:r>
      <w:r w:rsidR="002972EB">
        <w:rPr>
          <w:lang w:val="en-GB" w:eastAsia="en-GB"/>
        </w:rPr>
        <w:t xml:space="preserve">name and not divided by source type. Please </w:t>
      </w:r>
      <w:r w:rsidR="00E10D20">
        <w:rPr>
          <w:lang w:val="en-GB" w:eastAsia="en-GB"/>
        </w:rPr>
        <w:t>ensure th</w:t>
      </w:r>
      <w:r w:rsidR="002972EB">
        <w:rPr>
          <w:lang w:val="en-GB" w:eastAsia="en-GB"/>
        </w:rPr>
        <w:t>e same format</w:t>
      </w:r>
      <w:r w:rsidR="00E10D20">
        <w:rPr>
          <w:lang w:val="en-GB" w:eastAsia="en-GB"/>
        </w:rPr>
        <w:t xml:space="preserve"> is used</w:t>
      </w:r>
      <w:r w:rsidR="002972EB">
        <w:rPr>
          <w:lang w:val="en-GB" w:eastAsia="en-GB"/>
        </w:rPr>
        <w:t xml:space="preserve"> throughout the book</w:t>
      </w:r>
      <w:r w:rsidR="00CD3B26">
        <w:rPr>
          <w:lang w:val="en-GB" w:eastAsia="en-GB"/>
        </w:rPr>
        <w:t>.</w:t>
      </w:r>
    </w:p>
    <w:p w14:paraId="07646480" w14:textId="77777777" w:rsidR="002972EB" w:rsidRDefault="002972EB" w:rsidP="002972EB">
      <w:pPr>
        <w:pStyle w:val="references"/>
        <w:rPr>
          <w:lang w:val="en-GB" w:eastAsia="en-GB"/>
        </w:rPr>
      </w:pPr>
      <w:r>
        <w:rPr>
          <w:lang w:val="en-GB" w:eastAsia="en-GB"/>
        </w:rPr>
        <w:t>1. Brown B, Aaron M (2001) The politics of nature. In: Smith J (ed) The rise of modern g</w:t>
      </w:r>
      <w:r>
        <w:rPr>
          <w:lang w:val="en-GB" w:eastAsia="en-GB"/>
        </w:rPr>
        <w:t>e</w:t>
      </w:r>
      <w:r>
        <w:rPr>
          <w:lang w:val="en-GB" w:eastAsia="en-GB"/>
        </w:rPr>
        <w:t>nomics, 3rd edn. Wiley, New York</w:t>
      </w:r>
    </w:p>
    <w:p w14:paraId="31702FD5" w14:textId="77777777" w:rsidR="002972EB" w:rsidRDefault="002972EB" w:rsidP="002972EB">
      <w:pPr>
        <w:pStyle w:val="references"/>
        <w:rPr>
          <w:lang w:val="en-GB" w:eastAsia="en-GB"/>
        </w:rPr>
      </w:pPr>
      <w:r>
        <w:rPr>
          <w:lang w:val="en-GB" w:eastAsia="en-GB"/>
        </w:rPr>
        <w:t>2. Dod J (1999) Effective Substances. In: The dictionary of substances and their effects. Royal Society of Chemistry. Available via DIALOG. http://www.rsc.org/dose/title of subordinate document. Cited 15 Jan 1999</w:t>
      </w:r>
    </w:p>
    <w:p w14:paraId="37E7D419" w14:textId="77777777" w:rsidR="002972EB" w:rsidRDefault="00FF3A76" w:rsidP="002972EB">
      <w:pPr>
        <w:pStyle w:val="references"/>
        <w:rPr>
          <w:lang w:val="en-GB" w:eastAsia="en-GB"/>
        </w:rPr>
      </w:pPr>
      <w:r>
        <w:rPr>
          <w:lang w:val="en-GB" w:eastAsia="en-GB"/>
        </w:rPr>
        <w:t>3.</w:t>
      </w:r>
      <w:r w:rsidRPr="008D76C6">
        <w:rPr>
          <w:rFonts w:eastAsia="맑은 고딕" w:hint="eastAsia"/>
          <w:lang w:val="en-GB" w:eastAsia="ko-KR"/>
        </w:rPr>
        <w:t xml:space="preserve"> </w:t>
      </w:r>
      <w:r w:rsidR="002972EB">
        <w:rPr>
          <w:lang w:val="en-GB" w:eastAsia="en-GB"/>
        </w:rPr>
        <w:t>Slifka MK, Whitton JL (2000) Clinical implications of dysregulated cytokine production. J Mol Med, doi: 10.1007/s001090000086</w:t>
      </w:r>
    </w:p>
    <w:p w14:paraId="53C09521" w14:textId="77777777" w:rsidR="002972EB" w:rsidRDefault="002972EB" w:rsidP="002972EB">
      <w:pPr>
        <w:pStyle w:val="references"/>
        <w:rPr>
          <w:lang w:val="en-GB" w:eastAsia="en-GB"/>
        </w:rPr>
      </w:pPr>
      <w:r>
        <w:rPr>
          <w:lang w:val="en-GB" w:eastAsia="en-GB"/>
        </w:rPr>
        <w:t>4. Smith J, Jones M Jr, Houghton L et al (1999) Future of health insurance. N Engl J Med 965:325–329</w:t>
      </w:r>
    </w:p>
    <w:p w14:paraId="1E25E8DC" w14:textId="77777777" w:rsidR="002972EB" w:rsidRDefault="002972EB" w:rsidP="002972EB">
      <w:pPr>
        <w:pStyle w:val="references"/>
        <w:rPr>
          <w:rFonts w:hint="eastAsia"/>
          <w:lang w:val="en-GB" w:eastAsia="zh-CN"/>
        </w:rPr>
      </w:pPr>
      <w:r>
        <w:rPr>
          <w:lang w:val="en-GB" w:eastAsia="en-GB"/>
        </w:rPr>
        <w:t>5. South J, Blass B (2001) The future of modern genomics. Blackwell, London</w:t>
      </w:r>
    </w:p>
    <w:p w14:paraId="2F62F98B" w14:textId="77777777" w:rsidR="00AF20C5" w:rsidRPr="008D76C6" w:rsidRDefault="00AF20C5" w:rsidP="00680D2D">
      <w:pPr>
        <w:pStyle w:val="references"/>
        <w:ind w:left="0" w:firstLine="0"/>
        <w:rPr>
          <w:rFonts w:eastAsia="맑은 고딕" w:hint="eastAsia"/>
          <w:lang w:eastAsia="ko-KR"/>
        </w:rPr>
      </w:pPr>
    </w:p>
    <w:p w14:paraId="030C1720" w14:textId="77777777" w:rsidR="00680D2D" w:rsidRPr="008D76C6" w:rsidRDefault="00680D2D" w:rsidP="00680D2D">
      <w:pPr>
        <w:pStyle w:val="references"/>
        <w:ind w:left="0" w:firstLine="0"/>
        <w:rPr>
          <w:rFonts w:eastAsia="맑은 고딕" w:hint="eastAsia"/>
          <w:lang w:eastAsia="ko-KR"/>
        </w:rPr>
      </w:pPr>
    </w:p>
    <w:p w14:paraId="01DFE100" w14:textId="77777777" w:rsidR="00680D2D" w:rsidRPr="008D76C6" w:rsidRDefault="00680D2D" w:rsidP="00680D2D">
      <w:pPr>
        <w:pStyle w:val="references"/>
        <w:ind w:left="0" w:firstLine="0"/>
        <w:rPr>
          <w:rFonts w:eastAsia="맑은 고딕" w:hint="eastAsia"/>
          <w:lang w:eastAsia="ko-KR"/>
        </w:rPr>
      </w:pPr>
    </w:p>
    <w:p w14:paraId="04C75D3A" w14:textId="77777777" w:rsidR="00680D2D" w:rsidRPr="008D76C6" w:rsidRDefault="00680D2D" w:rsidP="00680D2D">
      <w:pPr>
        <w:pStyle w:val="references"/>
        <w:ind w:left="0" w:firstLine="0"/>
        <w:rPr>
          <w:rFonts w:eastAsia="맑은 고딕" w:hint="eastAsia"/>
          <w:lang w:eastAsia="ko-KR"/>
        </w:rPr>
      </w:pPr>
    </w:p>
    <w:p w14:paraId="6F50223A" w14:textId="77777777" w:rsidR="00680D2D" w:rsidRPr="008D76C6" w:rsidRDefault="00680D2D" w:rsidP="00680D2D">
      <w:pPr>
        <w:pStyle w:val="references"/>
        <w:ind w:left="0" w:firstLine="0"/>
        <w:rPr>
          <w:rFonts w:eastAsia="맑은 고딕" w:hint="eastAsia"/>
          <w:lang w:eastAsia="ko-KR"/>
        </w:rPr>
      </w:pPr>
    </w:p>
    <w:p w14:paraId="703DEB11" w14:textId="77777777" w:rsidR="00680D2D" w:rsidRPr="008D76C6" w:rsidRDefault="00680D2D" w:rsidP="00680D2D">
      <w:pPr>
        <w:pStyle w:val="references"/>
        <w:ind w:left="0" w:firstLine="0"/>
        <w:rPr>
          <w:rFonts w:eastAsia="맑은 고딕" w:hint="eastAsia"/>
          <w:lang w:eastAsia="ko-KR"/>
        </w:rPr>
      </w:pPr>
    </w:p>
    <w:p w14:paraId="126FCFCF" w14:textId="77777777" w:rsidR="00680D2D" w:rsidRPr="008D76C6" w:rsidRDefault="00680D2D" w:rsidP="00680D2D">
      <w:pPr>
        <w:pStyle w:val="references"/>
        <w:ind w:left="0" w:firstLine="0"/>
        <w:rPr>
          <w:rFonts w:eastAsia="맑은 고딕" w:hint="eastAsia"/>
          <w:lang w:eastAsia="ko-KR"/>
        </w:rPr>
      </w:pPr>
    </w:p>
    <w:p w14:paraId="6683E993" w14:textId="77777777" w:rsidR="00680D2D" w:rsidRPr="008D76C6" w:rsidRDefault="00680D2D" w:rsidP="00680D2D">
      <w:pPr>
        <w:pStyle w:val="references"/>
        <w:ind w:left="0" w:firstLine="0"/>
        <w:rPr>
          <w:rFonts w:eastAsia="맑은 고딕" w:hint="eastAsia"/>
          <w:lang w:eastAsia="ko-KR"/>
        </w:rPr>
      </w:pPr>
    </w:p>
    <w:p w14:paraId="6DA4A123" w14:textId="77777777" w:rsidR="00680D2D" w:rsidRPr="008D76C6" w:rsidRDefault="00680D2D" w:rsidP="00680D2D">
      <w:pPr>
        <w:pStyle w:val="references"/>
        <w:ind w:left="0" w:firstLine="0"/>
        <w:rPr>
          <w:rFonts w:eastAsia="맑은 고딕" w:hint="eastAsia"/>
          <w:lang w:eastAsia="ko-KR"/>
        </w:rPr>
      </w:pPr>
    </w:p>
    <w:p w14:paraId="5FC6BBC4" w14:textId="77777777" w:rsidR="00680D2D" w:rsidRPr="008D76C6" w:rsidRDefault="00680D2D" w:rsidP="00680D2D">
      <w:pPr>
        <w:pStyle w:val="references"/>
        <w:ind w:left="0" w:firstLine="0"/>
        <w:rPr>
          <w:rFonts w:eastAsia="맑은 고딕" w:hint="eastAsia"/>
          <w:lang w:eastAsia="ko-KR"/>
        </w:rPr>
      </w:pPr>
    </w:p>
    <w:p w14:paraId="661E3860" w14:textId="77777777" w:rsidR="00680D2D" w:rsidRPr="008D76C6" w:rsidRDefault="00680D2D" w:rsidP="00680D2D">
      <w:pPr>
        <w:pStyle w:val="references"/>
        <w:ind w:left="0" w:firstLine="0"/>
        <w:rPr>
          <w:rFonts w:eastAsia="맑은 고딕" w:hint="eastAsia"/>
          <w:lang w:eastAsia="ko-KR"/>
        </w:rPr>
      </w:pPr>
    </w:p>
    <w:p w14:paraId="3065A37A" w14:textId="77777777" w:rsidR="00680D2D" w:rsidRPr="008D76C6" w:rsidRDefault="00680D2D" w:rsidP="00680D2D">
      <w:pPr>
        <w:pStyle w:val="references"/>
        <w:ind w:left="0" w:firstLine="0"/>
        <w:rPr>
          <w:rFonts w:eastAsia="맑은 고딕" w:hint="eastAsia"/>
          <w:lang w:eastAsia="ko-KR"/>
        </w:rPr>
      </w:pPr>
    </w:p>
    <w:p w14:paraId="463D48AD" w14:textId="77777777" w:rsidR="00680D2D" w:rsidRPr="008D76C6" w:rsidRDefault="00680D2D" w:rsidP="00680D2D">
      <w:pPr>
        <w:pStyle w:val="references"/>
        <w:ind w:left="0" w:firstLine="0"/>
        <w:rPr>
          <w:rFonts w:eastAsia="맑은 고딕" w:hint="eastAsia"/>
          <w:lang w:eastAsia="ko-KR"/>
        </w:rPr>
      </w:pPr>
    </w:p>
    <w:p w14:paraId="3819E805" w14:textId="77777777" w:rsidR="00680D2D" w:rsidRPr="008D76C6" w:rsidRDefault="00680D2D" w:rsidP="00680D2D">
      <w:pPr>
        <w:pStyle w:val="references"/>
        <w:ind w:left="0" w:firstLine="0"/>
        <w:rPr>
          <w:rFonts w:eastAsia="맑은 고딕" w:hint="eastAsia"/>
          <w:lang w:eastAsia="ko-KR"/>
        </w:rPr>
      </w:pPr>
    </w:p>
    <w:p w14:paraId="54E6D31E" w14:textId="77777777" w:rsidR="00680D2D" w:rsidRPr="008D76C6" w:rsidRDefault="00680D2D" w:rsidP="00680D2D">
      <w:pPr>
        <w:pStyle w:val="references"/>
        <w:ind w:left="0" w:firstLine="0"/>
        <w:rPr>
          <w:rFonts w:eastAsia="맑은 고딕" w:hint="eastAsia"/>
          <w:lang w:eastAsia="ko-KR"/>
        </w:rPr>
      </w:pPr>
    </w:p>
    <w:p w14:paraId="363E14CB" w14:textId="77777777" w:rsidR="00680D2D" w:rsidRPr="008D76C6" w:rsidRDefault="00680D2D" w:rsidP="00680D2D">
      <w:pPr>
        <w:pStyle w:val="references"/>
        <w:ind w:left="0" w:firstLine="0"/>
        <w:rPr>
          <w:rFonts w:eastAsia="맑은 고딕" w:hint="eastAsia"/>
          <w:lang w:eastAsia="ko-KR"/>
        </w:rPr>
      </w:pPr>
    </w:p>
    <w:p w14:paraId="06B082FF" w14:textId="77777777" w:rsidR="00680D2D" w:rsidRPr="008D76C6" w:rsidRDefault="00680D2D" w:rsidP="00680D2D">
      <w:pPr>
        <w:pStyle w:val="references"/>
        <w:ind w:left="0" w:firstLine="0"/>
        <w:rPr>
          <w:rFonts w:eastAsia="맑은 고딕" w:hint="eastAsia"/>
          <w:lang w:eastAsia="ko-KR"/>
        </w:rPr>
      </w:pPr>
    </w:p>
    <w:p w14:paraId="3C9E1C8C" w14:textId="77777777" w:rsidR="00680D2D" w:rsidRPr="008D76C6" w:rsidRDefault="00680D2D" w:rsidP="00680D2D">
      <w:pPr>
        <w:pStyle w:val="references"/>
        <w:ind w:left="0" w:firstLine="0"/>
        <w:rPr>
          <w:rFonts w:eastAsia="맑은 고딕" w:hint="eastAsia"/>
          <w:lang w:eastAsia="ko-KR"/>
        </w:rPr>
      </w:pPr>
    </w:p>
    <w:p w14:paraId="18B9EB46" w14:textId="77777777" w:rsidR="00680D2D" w:rsidRPr="008D76C6" w:rsidRDefault="00680D2D" w:rsidP="00680D2D">
      <w:pPr>
        <w:pStyle w:val="references"/>
        <w:ind w:left="0" w:firstLine="0"/>
        <w:rPr>
          <w:rFonts w:eastAsia="맑은 고딕" w:hint="eastAsia"/>
          <w:lang w:eastAsia="ko-KR"/>
        </w:rPr>
      </w:pPr>
    </w:p>
    <w:p w14:paraId="2F8389B0" w14:textId="77777777" w:rsidR="00680D2D" w:rsidRPr="008D76C6" w:rsidRDefault="00680D2D" w:rsidP="00680D2D">
      <w:pPr>
        <w:pStyle w:val="references"/>
        <w:ind w:left="0" w:firstLine="0"/>
        <w:rPr>
          <w:rFonts w:eastAsia="맑은 고딕" w:hint="eastAsia"/>
          <w:lang w:eastAsia="ko-KR"/>
        </w:rPr>
      </w:pPr>
    </w:p>
    <w:p w14:paraId="6445F3AF" w14:textId="77777777" w:rsidR="00680D2D" w:rsidRPr="008D76C6" w:rsidRDefault="00680D2D" w:rsidP="00680D2D">
      <w:pPr>
        <w:pStyle w:val="references"/>
        <w:ind w:left="0" w:firstLine="0"/>
        <w:rPr>
          <w:rFonts w:eastAsia="맑은 고딕" w:hint="eastAsia"/>
          <w:lang w:eastAsia="ko-KR"/>
        </w:rPr>
      </w:pPr>
    </w:p>
    <w:p w14:paraId="6AA27D1A" w14:textId="77777777" w:rsidR="00680D2D" w:rsidRPr="008D76C6" w:rsidRDefault="00680D2D" w:rsidP="00680D2D">
      <w:pPr>
        <w:pStyle w:val="references"/>
        <w:ind w:left="0" w:firstLine="0"/>
        <w:rPr>
          <w:rFonts w:eastAsia="맑은 고딕" w:hint="eastAsia"/>
          <w:lang w:eastAsia="ko-KR"/>
        </w:rPr>
      </w:pPr>
    </w:p>
    <w:p w14:paraId="76A64A4C" w14:textId="77777777" w:rsidR="00680D2D" w:rsidRPr="008D76C6" w:rsidRDefault="00680D2D" w:rsidP="00680D2D">
      <w:pPr>
        <w:pStyle w:val="references"/>
        <w:ind w:left="0" w:firstLine="0"/>
        <w:rPr>
          <w:rFonts w:eastAsia="맑은 고딕" w:hint="eastAsia"/>
          <w:lang w:eastAsia="ko-KR"/>
        </w:rPr>
      </w:pPr>
    </w:p>
    <w:p w14:paraId="647D4F7A" w14:textId="77777777" w:rsidR="00680D2D" w:rsidRPr="008D76C6" w:rsidRDefault="00680D2D" w:rsidP="00680D2D">
      <w:pPr>
        <w:pStyle w:val="references"/>
        <w:ind w:left="0" w:firstLine="0"/>
        <w:rPr>
          <w:rFonts w:eastAsia="맑은 고딕" w:hint="eastAsia"/>
          <w:lang w:eastAsia="ko-KR"/>
        </w:rPr>
      </w:pPr>
    </w:p>
    <w:p w14:paraId="365EDD8D" w14:textId="77777777" w:rsidR="00680D2D" w:rsidRPr="008D76C6" w:rsidRDefault="00680D2D" w:rsidP="00680D2D">
      <w:pPr>
        <w:pStyle w:val="references"/>
        <w:ind w:left="0" w:firstLine="0"/>
        <w:rPr>
          <w:rFonts w:eastAsia="맑은 고딕" w:hint="eastAsia"/>
          <w:lang w:eastAsia="ko-KR"/>
        </w:rPr>
      </w:pPr>
    </w:p>
    <w:p w14:paraId="70664914" w14:textId="77777777" w:rsidR="00680D2D" w:rsidRPr="008D76C6" w:rsidRDefault="00680D2D" w:rsidP="00680D2D">
      <w:pPr>
        <w:pStyle w:val="references"/>
        <w:ind w:left="0" w:firstLine="0"/>
        <w:rPr>
          <w:rFonts w:eastAsia="맑은 고딕" w:hint="eastAsia"/>
          <w:lang w:eastAsia="ko-KR"/>
        </w:rPr>
      </w:pPr>
    </w:p>
    <w:p w14:paraId="1F0E82D2" w14:textId="77777777" w:rsidR="00680D2D" w:rsidRPr="008D76C6" w:rsidRDefault="00680D2D" w:rsidP="00680D2D">
      <w:pPr>
        <w:pStyle w:val="references"/>
        <w:ind w:left="0" w:firstLine="0"/>
        <w:rPr>
          <w:rFonts w:eastAsia="맑은 고딕" w:hint="eastAsia"/>
          <w:lang w:eastAsia="ko-KR"/>
        </w:rPr>
      </w:pPr>
    </w:p>
    <w:p w14:paraId="0ABD8430" w14:textId="77777777" w:rsidR="00680D2D" w:rsidRPr="008D76C6" w:rsidRDefault="00680D2D" w:rsidP="00680D2D">
      <w:pPr>
        <w:pStyle w:val="references"/>
        <w:ind w:left="0" w:firstLine="0"/>
        <w:rPr>
          <w:rFonts w:eastAsia="맑은 고딕" w:hint="eastAsia"/>
          <w:lang w:eastAsia="ko-KR"/>
        </w:rPr>
      </w:pPr>
    </w:p>
    <w:p w14:paraId="2384ED5F" w14:textId="77777777" w:rsidR="00680D2D" w:rsidRPr="008D76C6" w:rsidRDefault="00680D2D" w:rsidP="00680D2D">
      <w:pPr>
        <w:pStyle w:val="references"/>
        <w:ind w:left="0" w:firstLine="0"/>
        <w:rPr>
          <w:rFonts w:eastAsia="맑은 고딕" w:hint="eastAsia"/>
          <w:lang w:eastAsia="ko-KR"/>
        </w:rPr>
      </w:pPr>
    </w:p>
    <w:p w14:paraId="3D931760" w14:textId="77777777" w:rsidR="00680D2D" w:rsidRPr="008D76C6" w:rsidRDefault="00680D2D" w:rsidP="00680D2D">
      <w:pPr>
        <w:pStyle w:val="references"/>
        <w:ind w:left="0" w:firstLine="0"/>
        <w:rPr>
          <w:rFonts w:eastAsia="맑은 고딕" w:hint="eastAsia"/>
          <w:lang w:eastAsia="ko-KR"/>
        </w:rPr>
      </w:pPr>
    </w:p>
    <w:p w14:paraId="4EF48AC0" w14:textId="77777777" w:rsidR="00680D2D" w:rsidRPr="008D76C6" w:rsidRDefault="00680D2D" w:rsidP="00680D2D">
      <w:pPr>
        <w:pStyle w:val="references"/>
        <w:ind w:left="0" w:firstLine="0"/>
        <w:rPr>
          <w:rFonts w:eastAsia="맑은 고딕" w:hint="eastAsia"/>
          <w:lang w:eastAsia="ko-KR"/>
        </w:rPr>
      </w:pPr>
    </w:p>
    <w:p w14:paraId="167BCF87" w14:textId="77777777" w:rsidR="00680D2D" w:rsidRPr="008D76C6" w:rsidRDefault="00680D2D" w:rsidP="00680D2D">
      <w:pPr>
        <w:pStyle w:val="references"/>
        <w:ind w:left="0" w:firstLine="0"/>
        <w:rPr>
          <w:rFonts w:eastAsia="맑은 고딕" w:hint="eastAsia"/>
          <w:lang w:eastAsia="ko-KR"/>
        </w:rPr>
      </w:pPr>
    </w:p>
    <w:p w14:paraId="26D53779" w14:textId="77777777" w:rsidR="00680D2D" w:rsidRPr="008D76C6" w:rsidRDefault="00680D2D" w:rsidP="00680D2D">
      <w:pPr>
        <w:pStyle w:val="references"/>
        <w:ind w:left="0" w:firstLine="0"/>
        <w:rPr>
          <w:rFonts w:eastAsia="맑은 고딕" w:hint="eastAsia"/>
          <w:lang w:eastAsia="ko-KR"/>
        </w:rPr>
      </w:pPr>
    </w:p>
    <w:p w14:paraId="5CBDF718" w14:textId="77777777" w:rsidR="00680D2D" w:rsidRPr="008D76C6" w:rsidRDefault="00680D2D" w:rsidP="00680D2D">
      <w:pPr>
        <w:pStyle w:val="references"/>
        <w:ind w:left="0" w:firstLine="0"/>
        <w:rPr>
          <w:rFonts w:eastAsia="맑은 고딕" w:hint="eastAsia"/>
          <w:lang w:eastAsia="ko-KR"/>
        </w:rPr>
      </w:pPr>
    </w:p>
    <w:p w14:paraId="7EBD4143" w14:textId="77777777" w:rsidR="00680D2D" w:rsidRPr="008D76C6" w:rsidRDefault="00680D2D" w:rsidP="00680D2D">
      <w:pPr>
        <w:pStyle w:val="references"/>
        <w:ind w:left="0" w:firstLine="0"/>
        <w:rPr>
          <w:rFonts w:eastAsia="맑은 고딕" w:hint="eastAsia"/>
          <w:lang w:eastAsia="ko-KR"/>
        </w:rPr>
      </w:pPr>
    </w:p>
    <w:p w14:paraId="3D7D969C" w14:textId="77777777" w:rsidR="00680D2D" w:rsidRPr="008D76C6" w:rsidRDefault="00680D2D" w:rsidP="00680D2D">
      <w:pPr>
        <w:pStyle w:val="references"/>
        <w:ind w:left="0" w:firstLine="0"/>
        <w:rPr>
          <w:rFonts w:eastAsia="맑은 고딕" w:hint="eastAsia"/>
          <w:lang w:eastAsia="ko-KR"/>
        </w:rPr>
      </w:pPr>
    </w:p>
    <w:p w14:paraId="1607AE79" w14:textId="77777777" w:rsidR="00680D2D" w:rsidRPr="008D76C6" w:rsidRDefault="00680D2D" w:rsidP="00680D2D">
      <w:pPr>
        <w:pStyle w:val="references"/>
        <w:ind w:left="0" w:firstLine="0"/>
        <w:rPr>
          <w:rFonts w:eastAsia="맑은 고딕" w:hint="eastAsia"/>
          <w:lang w:eastAsia="ko-KR"/>
        </w:rPr>
      </w:pPr>
    </w:p>
    <w:p w14:paraId="3FBD1C97" w14:textId="77777777" w:rsidR="00680D2D" w:rsidRPr="008D76C6" w:rsidRDefault="00680D2D" w:rsidP="00680D2D">
      <w:pPr>
        <w:pStyle w:val="references"/>
        <w:ind w:left="0" w:firstLine="0"/>
        <w:rPr>
          <w:rFonts w:eastAsia="맑은 고딕" w:hint="eastAsia"/>
          <w:lang w:eastAsia="ko-KR"/>
        </w:rPr>
      </w:pPr>
    </w:p>
    <w:p w14:paraId="54FEB561" w14:textId="77777777" w:rsidR="00680D2D" w:rsidRPr="008D76C6" w:rsidRDefault="00680D2D" w:rsidP="00680D2D">
      <w:pPr>
        <w:pStyle w:val="references"/>
        <w:ind w:left="0" w:firstLine="0"/>
        <w:rPr>
          <w:rFonts w:eastAsia="맑은 고딕" w:hint="eastAsia"/>
          <w:lang w:eastAsia="ko-KR"/>
        </w:rPr>
      </w:pPr>
    </w:p>
    <w:p w14:paraId="4A8132FD" w14:textId="77777777" w:rsidR="00680D2D" w:rsidRPr="008D76C6" w:rsidRDefault="00680D2D" w:rsidP="00680D2D">
      <w:pPr>
        <w:pStyle w:val="references"/>
        <w:ind w:left="0" w:firstLine="0"/>
        <w:rPr>
          <w:rFonts w:eastAsia="맑은 고딕" w:hint="eastAsia"/>
          <w:lang w:eastAsia="ko-KR"/>
        </w:rPr>
      </w:pPr>
    </w:p>
    <w:p w14:paraId="598DEB33" w14:textId="77777777" w:rsidR="00680D2D" w:rsidRPr="008D76C6" w:rsidRDefault="00680D2D" w:rsidP="00680D2D">
      <w:pPr>
        <w:pStyle w:val="references"/>
        <w:ind w:left="0" w:firstLine="0"/>
        <w:rPr>
          <w:rFonts w:eastAsia="맑은 고딕" w:hint="eastAsia"/>
          <w:lang w:eastAsia="ko-KR"/>
        </w:rPr>
      </w:pPr>
    </w:p>
    <w:p w14:paraId="3484F4D2" w14:textId="77777777" w:rsidR="00680D2D" w:rsidRPr="008D76C6" w:rsidRDefault="00680D2D" w:rsidP="00680D2D">
      <w:pPr>
        <w:pStyle w:val="references"/>
        <w:ind w:left="0" w:firstLine="0"/>
        <w:rPr>
          <w:rFonts w:eastAsia="맑은 고딕" w:hint="eastAsia"/>
          <w:lang w:eastAsia="ko-KR"/>
        </w:rPr>
      </w:pPr>
    </w:p>
    <w:p w14:paraId="6BB0E857" w14:textId="77777777" w:rsidR="00680D2D" w:rsidRPr="008D76C6" w:rsidRDefault="00680D2D" w:rsidP="00680D2D">
      <w:pPr>
        <w:pStyle w:val="references"/>
        <w:ind w:left="0" w:firstLine="0"/>
        <w:rPr>
          <w:rFonts w:eastAsia="맑은 고딕" w:hint="eastAsia"/>
          <w:lang w:eastAsia="ko-KR"/>
        </w:rPr>
      </w:pPr>
    </w:p>
    <w:p w14:paraId="7CCE3974" w14:textId="77777777" w:rsidR="00680D2D" w:rsidRPr="008D76C6" w:rsidRDefault="00680D2D" w:rsidP="00680D2D">
      <w:pPr>
        <w:pStyle w:val="references"/>
        <w:ind w:left="0" w:firstLine="0"/>
        <w:rPr>
          <w:rFonts w:eastAsia="맑은 고딕" w:hint="eastAsia"/>
          <w:lang w:eastAsia="ko-KR"/>
        </w:rPr>
      </w:pPr>
    </w:p>
    <w:p w14:paraId="0E7F0E0E" w14:textId="77777777" w:rsidR="00680D2D" w:rsidRPr="008D76C6" w:rsidRDefault="00680D2D" w:rsidP="00680D2D">
      <w:pPr>
        <w:pStyle w:val="references"/>
        <w:ind w:left="0" w:firstLine="0"/>
        <w:rPr>
          <w:rFonts w:eastAsia="맑은 고딕" w:hint="eastAsia"/>
          <w:lang w:eastAsia="ko-KR"/>
        </w:rPr>
      </w:pPr>
    </w:p>
    <w:sectPr w:rsidR="00680D2D" w:rsidRPr="008D76C6" w:rsidSect="00A109CF">
      <w:headerReference w:type="even" r:id="rId9"/>
      <w:headerReference w:type="default" r:id="rId10"/>
      <w:footerReference w:type="default" r:id="rId11"/>
      <w:headerReference w:type="first" r:id="rId12"/>
      <w:footerReference w:type="first" r:id="rId13"/>
      <w:type w:val="oddPage"/>
      <w:pgSz w:w="11906" w:h="16838" w:code="9"/>
      <w:pgMar w:top="1440" w:right="1800" w:bottom="1440" w:left="1800" w:header="737" w:footer="70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E3D51" w14:textId="77777777" w:rsidR="00A06F48" w:rsidRDefault="00A06F48">
      <w:r>
        <w:separator/>
      </w:r>
    </w:p>
  </w:endnote>
  <w:endnote w:type="continuationSeparator" w:id="0">
    <w:p w14:paraId="0CB6D57F" w14:textId="77777777" w:rsidR="00A06F48" w:rsidRDefault="00A06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B5A7FAFB-9539-489E-B1EC-9F4D86B06AE7}"/>
    <w:embedBold r:id="rId2" w:fontKey="{7AFA870B-E31A-48D4-A6CA-761D7B2D38B5}"/>
    <w:embedItalic r:id="rId3" w:fontKey="{AF52DAFD-FFB5-4DD6-8221-3D9415FF56EA}"/>
    <w:embedBoldItalic r:id="rId4" w:fontKey="{2FDFE649-A7C8-4C58-8DC0-A50B24024A57}"/>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HY견고딕">
    <w:panose1 w:val="02030600000101010101"/>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8D54" w14:textId="77777777" w:rsidR="0002367B" w:rsidRDefault="0002367B">
    <w:pPr>
      <w:pStyle w:val="a4"/>
      <w:jc w:val="center"/>
    </w:pPr>
    <w:r>
      <w:fldChar w:fldCharType="begin"/>
    </w:r>
    <w:r>
      <w:instrText>PAGE   \* MERGEFORMAT</w:instrText>
    </w:r>
    <w:r>
      <w:fldChar w:fldCharType="separate"/>
    </w:r>
    <w:r w:rsidR="00A109CF" w:rsidRPr="00A109CF">
      <w:rPr>
        <w:noProof/>
        <w:lang w:val="zh-CN" w:eastAsia="zh-CN"/>
      </w:rPr>
      <w:t>1</w:t>
    </w:r>
    <w:r>
      <w:fldChar w:fldCharType="end"/>
    </w:r>
  </w:p>
  <w:p w14:paraId="19DA9008" w14:textId="77777777" w:rsidR="0002367B" w:rsidRDefault="0002367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B424" w14:textId="77777777" w:rsidR="0002367B" w:rsidRDefault="0002367B">
    <w:pPr>
      <w:pStyle w:val="a4"/>
      <w:jc w:val="center"/>
    </w:pPr>
    <w:r>
      <w:fldChar w:fldCharType="begin"/>
    </w:r>
    <w:r>
      <w:instrText>PAGE   \* MERGEFORMAT</w:instrText>
    </w:r>
    <w:r>
      <w:fldChar w:fldCharType="separate"/>
    </w:r>
    <w:r w:rsidRPr="00AF20C5">
      <w:rPr>
        <w:noProof/>
        <w:lang w:val="zh-CN" w:eastAsia="zh-CN"/>
      </w:rPr>
      <w:t>1</w:t>
    </w:r>
    <w:r>
      <w:fldChar w:fldCharType="end"/>
    </w:r>
  </w:p>
  <w:p w14:paraId="6F45A5C3" w14:textId="77777777" w:rsidR="0002367B" w:rsidRDefault="0002367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D0112" w14:textId="77777777" w:rsidR="00A06F48" w:rsidRDefault="00A06F48">
      <w:pPr>
        <w:pStyle w:val="p1a"/>
      </w:pPr>
      <w:r>
        <w:separator/>
      </w:r>
    </w:p>
  </w:footnote>
  <w:footnote w:type="continuationSeparator" w:id="0">
    <w:p w14:paraId="4911A072" w14:textId="77777777" w:rsidR="00A06F48" w:rsidRDefault="00A06F48">
      <w:r>
        <w:continuationSeparator/>
      </w:r>
    </w:p>
  </w:footnote>
  <w:footnote w:id="1">
    <w:p w14:paraId="32D5E9E5" w14:textId="77777777" w:rsidR="0002367B" w:rsidRPr="008D76C6" w:rsidRDefault="0002367B" w:rsidP="00680D2D">
      <w:pPr>
        <w:pStyle w:val="affiliation"/>
        <w:ind w:leftChars="119" w:left="298" w:hangingChars="50" w:hanging="60"/>
        <w:rPr>
          <w:rFonts w:eastAsia="맑은 고딕" w:hint="eastAsia"/>
          <w:lang w:val="de-DE" w:eastAsia="ko-KR"/>
        </w:rPr>
      </w:pPr>
      <w:r>
        <w:rPr>
          <w:rStyle w:val="a6"/>
        </w:rPr>
        <w:footnoteRef/>
      </w:r>
      <w:r w:rsidRPr="0066493C">
        <w:rPr>
          <w:lang w:val="de-DE"/>
        </w:rPr>
        <w:t xml:space="preserve"> </w:t>
      </w:r>
      <w:r w:rsidRPr="00D86F17">
        <w:rPr>
          <w:lang w:val="de-DE"/>
        </w:rPr>
        <w:t xml:space="preserve">T. </w:t>
      </w:r>
      <w:r w:rsidRPr="00C77BAB">
        <w:t>Koch</w:t>
      </w:r>
      <w:r w:rsidRPr="00D86F17">
        <w:rPr>
          <w:lang w:val="de-DE"/>
        </w:rPr>
        <w:t xml:space="preserve"> (</w:t>
      </w:r>
      <w:r>
        <w:sym w:font="Wingdings" w:char="F02A"/>
      </w:r>
      <w:r w:rsidRPr="00D86F17">
        <w:rPr>
          <w:lang w:val="de-DE"/>
        </w:rPr>
        <w:t>)</w:t>
      </w:r>
      <w:r w:rsidRPr="00D86F17">
        <w:rPr>
          <w:lang w:val="de-DE"/>
        </w:rPr>
        <w:br/>
      </w:r>
      <w:r w:rsidRPr="00D86F17">
        <w:rPr>
          <w:lang w:val="de-DE" w:eastAsia="en-GB"/>
        </w:rPr>
        <w:t xml:space="preserve">Zuse Institute Berlin, Takustr. </w:t>
      </w:r>
      <w:r>
        <w:rPr>
          <w:lang w:val="en-GB" w:eastAsia="en-GB"/>
        </w:rPr>
        <w:t>7, 14195 Berlin, Germany</w:t>
      </w:r>
      <w:r>
        <w:rPr>
          <w:lang w:val="en-GB" w:eastAsia="en-GB"/>
        </w:rPr>
        <w:br/>
      </w:r>
      <w:r w:rsidRPr="00D86F17">
        <w:t xml:space="preserve">e-mail: </w:t>
      </w:r>
      <w:hyperlink r:id="rId1" w:history="1">
        <w:r w:rsidRPr="006535C8">
          <w:rPr>
            <w:rStyle w:val="a8"/>
          </w:rPr>
          <w:t>koch@zib.de</w:t>
        </w:r>
      </w:hyperlink>
    </w:p>
    <w:p w14:paraId="537AD593" w14:textId="77777777" w:rsidR="0002367B" w:rsidRPr="008D76C6" w:rsidRDefault="0002367B" w:rsidP="00FA2C2D">
      <w:pPr>
        <w:rPr>
          <w:rFonts w:eastAsia="맑은 고딕" w:hint="eastAsia"/>
          <w:lang w:eastAsia="ko-KR"/>
        </w:rPr>
      </w:pPr>
    </w:p>
  </w:footnote>
  <w:footnote w:id="2">
    <w:p w14:paraId="2A604B02" w14:textId="77777777" w:rsidR="0002367B" w:rsidRPr="008D76C6" w:rsidRDefault="0002367B" w:rsidP="001348F1">
      <w:pPr>
        <w:pStyle w:val="FunotentextFootnote"/>
        <w:rPr>
          <w:rFonts w:eastAsia="맑은 고딕" w:hint="eastAsia"/>
          <w:lang w:eastAsia="ko-KR"/>
        </w:rPr>
      </w:pPr>
      <w:r>
        <w:rPr>
          <w:rStyle w:val="a6"/>
        </w:rPr>
        <w:footnoteRef/>
      </w:r>
      <w:r>
        <w:t xml:space="preserve"> To insert a footnote simply choose the “Footnote” button.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30BD" w14:textId="77777777" w:rsidR="0002367B" w:rsidRDefault="0002367B" w:rsidP="00755A1B">
    <w:pPr>
      <w:pStyle w:val="a3"/>
      <w:pBdr>
        <w:between w:val="single" w:sz="4" w:space="1" w:color="4F81BD"/>
      </w:pBdr>
      <w:spacing w:line="276" w:lineRule="auto"/>
      <w:ind w:firstLine="0"/>
      <w:jc w:val="center"/>
    </w:pPr>
    <w:r>
      <w:rPr>
        <w:rFonts w:hint="eastAsia"/>
        <w:lang w:eastAsia="zh-CN"/>
      </w:rPr>
      <w:t>XXXXX(Paper Title)</w:t>
    </w:r>
  </w:p>
  <w:p w14:paraId="2FCA7550" w14:textId="77777777" w:rsidR="0002367B" w:rsidRPr="008D76C6" w:rsidRDefault="0002367B" w:rsidP="00755A1B">
    <w:pPr>
      <w:pStyle w:val="a3"/>
      <w:pBdr>
        <w:between w:val="single" w:sz="4" w:space="1" w:color="4F81BD"/>
      </w:pBdr>
      <w:spacing w:line="276" w:lineRule="auto"/>
      <w:ind w:firstLine="0"/>
      <w:jc w:val="center"/>
      <w:rPr>
        <w:rFonts w:eastAsia="맑은 고딕"/>
        <w:lang w:eastAsia="ko-KR"/>
      </w:rPr>
    </w:pPr>
    <w:r>
      <w:rPr>
        <w:rFonts w:hint="eastAsia"/>
        <w:lang w:eastAsia="zh-CN"/>
      </w:rPr>
      <w:t>APISAT2021</w:t>
    </w:r>
  </w:p>
  <w:p w14:paraId="05034FD0" w14:textId="77777777" w:rsidR="0002367B" w:rsidRDefault="0002367B" w:rsidP="0062173D">
    <w:pPr>
      <w:pStyle w:val="Runninghead-left"/>
      <w:tabs>
        <w:tab w:val="clear" w:pos="680"/>
        <w:tab w:val="clear" w:pos="6237"/>
        <w:tab w:val="clear" w:pos="6917"/>
        <w:tab w:val="right" w:pos="663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700D" w14:textId="77777777" w:rsidR="0002367B" w:rsidRDefault="0002367B" w:rsidP="00964F33">
    <w:pPr>
      <w:pStyle w:val="a3"/>
      <w:pBdr>
        <w:between w:val="single" w:sz="4" w:space="1" w:color="4F81BD"/>
      </w:pBdr>
      <w:spacing w:line="276" w:lineRule="auto"/>
      <w:ind w:firstLine="0"/>
      <w:jc w:val="center"/>
    </w:pPr>
    <w:r>
      <w:rPr>
        <w:rFonts w:hint="eastAsia"/>
        <w:lang w:eastAsia="zh-CN"/>
      </w:rPr>
      <w:t>2</w:t>
    </w:r>
    <w:r w:rsidRPr="008D76C6">
      <w:rPr>
        <w:rFonts w:eastAsia="맑은 고딕" w:hint="eastAsia"/>
        <w:lang w:eastAsia="ko-KR"/>
      </w:rPr>
      <w:t xml:space="preserve">021 </w:t>
    </w:r>
    <w:r>
      <w:rPr>
        <w:rFonts w:hint="eastAsia"/>
        <w:lang w:eastAsia="zh-CN"/>
      </w:rPr>
      <w:t>Asia-Pacific International Symposium on Aerospace Technology (APISAT20</w:t>
    </w:r>
    <w:r w:rsidRPr="008D76C6">
      <w:rPr>
        <w:rFonts w:eastAsia="맑은 고딕" w:hint="eastAsia"/>
        <w:lang w:eastAsia="ko-KR"/>
      </w:rPr>
      <w:t>21</w:t>
    </w:r>
    <w:r>
      <w:rPr>
        <w:rFonts w:hint="eastAsia"/>
        <w:lang w:eastAsia="zh-CN"/>
      </w:rPr>
      <w:t>)</w:t>
    </w:r>
  </w:p>
  <w:p w14:paraId="6F1D9549" w14:textId="77777777" w:rsidR="0002367B" w:rsidRPr="008D76C6" w:rsidRDefault="0002367B" w:rsidP="00964F33">
    <w:pPr>
      <w:pStyle w:val="a3"/>
      <w:pBdr>
        <w:between w:val="single" w:sz="4" w:space="1" w:color="4F81BD"/>
      </w:pBdr>
      <w:spacing w:line="276" w:lineRule="auto"/>
      <w:ind w:firstLine="0"/>
      <w:jc w:val="center"/>
      <w:rPr>
        <w:rFonts w:eastAsia="맑은 고딕"/>
        <w:lang w:eastAsia="ko-KR"/>
      </w:rPr>
    </w:pPr>
    <w:r w:rsidRPr="008D76C6">
      <w:rPr>
        <w:rFonts w:eastAsia="맑은 고딕" w:hint="eastAsia"/>
        <w:lang w:eastAsia="ko-KR"/>
      </w:rPr>
      <w:t>Jeju</w:t>
    </w:r>
    <w:r>
      <w:rPr>
        <w:rFonts w:hint="eastAsia"/>
        <w:lang w:eastAsia="zh-CN"/>
      </w:rPr>
      <w:t>,</w:t>
    </w:r>
    <w:r w:rsidRPr="008D76C6">
      <w:rPr>
        <w:rFonts w:eastAsia="맑은 고딕" w:hint="eastAsia"/>
        <w:lang w:eastAsia="ko-KR"/>
      </w:rPr>
      <w:t xml:space="preserve"> Korea</w:t>
    </w:r>
  </w:p>
  <w:p w14:paraId="5CF5074E" w14:textId="77777777" w:rsidR="0002367B" w:rsidRDefault="0002367B" w:rsidP="00CD3B26">
    <w:pPr>
      <w:pStyle w:val="Runninghead-right"/>
      <w:tabs>
        <w:tab w:val="clear" w:pos="680"/>
        <w:tab w:val="clear" w:pos="6237"/>
        <w:tab w:val="clear" w:pos="6917"/>
        <w:tab w:val="right" w:pos="663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E548" w14:textId="77777777" w:rsidR="0002367B" w:rsidRDefault="0002367B" w:rsidP="00EA33F1">
    <w:pPr>
      <w:pStyle w:val="a3"/>
      <w:tabs>
        <w:tab w:val="clear" w:pos="4536"/>
        <w:tab w:val="clear" w:pos="9072"/>
        <w:tab w:val="center" w:pos="4153"/>
        <w:tab w:val="right" w:pos="8306"/>
      </w:tabs>
      <w:ind w:firstLine="0"/>
      <w:jc w:val="left"/>
    </w:pPr>
    <w:r>
      <w:rPr>
        <w:rFonts w:hint="eastAsia"/>
        <w:lang w:eastAsia="zh-CN"/>
      </w:rPr>
      <w:t>2018Asia-Pacific International Symposium On Aerospace Technol</w:t>
    </w:r>
    <w:r>
      <w:rPr>
        <w:rFonts w:hint="eastAsia"/>
        <w:lang w:eastAsia="zh-CN"/>
      </w:rPr>
      <w:t>o</w:t>
    </w:r>
    <w:r>
      <w:rPr>
        <w:rFonts w:hint="eastAsia"/>
        <w:lang w:eastAsia="zh-CN"/>
      </w:rPr>
      <w:t>gy (APISAT2018)                                                                                                                 Chengdu, China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3B1C6D46"/>
    <w:multiLevelType w:val="singleLevel"/>
    <w:tmpl w:val="0EA0939C"/>
    <w:lvl w:ilvl="0">
      <w:start w:val="1"/>
      <w:numFmt w:val="decimal"/>
      <w:lvlText w:val="%1."/>
      <w:legacy w:legacy="1" w:legacySpace="0" w:legacyIndent="227"/>
      <w:lvlJc w:val="left"/>
      <w:pPr>
        <w:ind w:left="227" w:hanging="227"/>
      </w:pPr>
    </w:lvl>
  </w:abstractNum>
  <w:abstractNum w:abstractNumId="6"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8"/>
  </w:num>
  <w:num w:numId="8">
    <w:abstractNumId w:val="4"/>
  </w:num>
  <w:num w:numId="9">
    <w:abstractNumId w:val="2"/>
  </w:num>
  <w:num w:numId="10">
    <w:abstractNumId w:val="8"/>
  </w:num>
  <w:num w:numId="11">
    <w:abstractNumId w:val="6"/>
  </w:num>
  <w:num w:numId="12">
    <w:abstractNumId w:val="0"/>
  </w:num>
  <w:num w:numId="13">
    <w:abstractNumId w:val="6"/>
  </w:num>
  <w:num w:numId="14">
    <w:abstractNumId w:val="0"/>
  </w:num>
  <w:num w:numId="15">
    <w:abstractNumId w:val="0"/>
  </w:num>
  <w:num w:numId="16">
    <w:abstractNumId w:val="6"/>
  </w:num>
  <w:num w:numId="17">
    <w:abstractNumId w:val="0"/>
  </w:num>
  <w:num w:numId="18">
    <w:abstractNumId w:val="0"/>
  </w:num>
  <w:num w:numId="19">
    <w:abstractNumId w:val="8"/>
  </w:num>
  <w:num w:numId="20">
    <w:abstractNumId w:val="8"/>
  </w:num>
  <w:num w:numId="21">
    <w:abstractNumId w:val="8"/>
  </w:num>
  <w:num w:numId="22">
    <w:abstractNumId w:val="3"/>
  </w:num>
  <w:num w:numId="23">
    <w:abstractNumId w:val="3"/>
  </w:num>
  <w:num w:numId="24">
    <w:abstractNumId w:val="3"/>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doNotExpandShiftReturn/>
    <w:suppressSpBfAfterPgBrk/>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wtDAztDS1MDSyNDdR0lEKTi0uzszPAykwrAUAy3JiqiwAAAA="/>
  </w:docVars>
  <w:rsids>
    <w:rsidRoot w:val="00E477EE"/>
    <w:rsid w:val="00005F1B"/>
    <w:rsid w:val="0000768A"/>
    <w:rsid w:val="0002367B"/>
    <w:rsid w:val="0004327A"/>
    <w:rsid w:val="00044A53"/>
    <w:rsid w:val="000E0820"/>
    <w:rsid w:val="000F390C"/>
    <w:rsid w:val="000F4B1E"/>
    <w:rsid w:val="00103A73"/>
    <w:rsid w:val="00111B78"/>
    <w:rsid w:val="00123C3A"/>
    <w:rsid w:val="001348F1"/>
    <w:rsid w:val="00135C17"/>
    <w:rsid w:val="001A04A2"/>
    <w:rsid w:val="001B5AA2"/>
    <w:rsid w:val="001C7ECD"/>
    <w:rsid w:val="001D0B49"/>
    <w:rsid w:val="001D73DE"/>
    <w:rsid w:val="0022274D"/>
    <w:rsid w:val="00226F60"/>
    <w:rsid w:val="00236209"/>
    <w:rsid w:val="0025745F"/>
    <w:rsid w:val="002972EB"/>
    <w:rsid w:val="002F2934"/>
    <w:rsid w:val="00334FEC"/>
    <w:rsid w:val="00340D15"/>
    <w:rsid w:val="00344C9B"/>
    <w:rsid w:val="00360E7F"/>
    <w:rsid w:val="00390A23"/>
    <w:rsid w:val="00396748"/>
    <w:rsid w:val="003C3A93"/>
    <w:rsid w:val="003C3AC8"/>
    <w:rsid w:val="003E02C0"/>
    <w:rsid w:val="003F008F"/>
    <w:rsid w:val="003F3969"/>
    <w:rsid w:val="00405E55"/>
    <w:rsid w:val="00410267"/>
    <w:rsid w:val="00436A0E"/>
    <w:rsid w:val="00443724"/>
    <w:rsid w:val="004552DA"/>
    <w:rsid w:val="0046154C"/>
    <w:rsid w:val="0046713B"/>
    <w:rsid w:val="00486086"/>
    <w:rsid w:val="00493C8D"/>
    <w:rsid w:val="004F12B1"/>
    <w:rsid w:val="005122F6"/>
    <w:rsid w:val="00544A38"/>
    <w:rsid w:val="00553B9B"/>
    <w:rsid w:val="00583E41"/>
    <w:rsid w:val="00594390"/>
    <w:rsid w:val="005F4215"/>
    <w:rsid w:val="00610087"/>
    <w:rsid w:val="006139F1"/>
    <w:rsid w:val="0062173D"/>
    <w:rsid w:val="00640694"/>
    <w:rsid w:val="006620E7"/>
    <w:rsid w:val="0066493C"/>
    <w:rsid w:val="00680383"/>
    <w:rsid w:val="00680D2D"/>
    <w:rsid w:val="006829A3"/>
    <w:rsid w:val="006845C1"/>
    <w:rsid w:val="0069173E"/>
    <w:rsid w:val="006A574A"/>
    <w:rsid w:val="006A5BBA"/>
    <w:rsid w:val="006C0CEE"/>
    <w:rsid w:val="006D6414"/>
    <w:rsid w:val="006E3B89"/>
    <w:rsid w:val="006E723D"/>
    <w:rsid w:val="006F34E0"/>
    <w:rsid w:val="0070363C"/>
    <w:rsid w:val="00722F8A"/>
    <w:rsid w:val="00723352"/>
    <w:rsid w:val="00724978"/>
    <w:rsid w:val="00740092"/>
    <w:rsid w:val="00755A1B"/>
    <w:rsid w:val="00772BBE"/>
    <w:rsid w:val="007821CB"/>
    <w:rsid w:val="0078734E"/>
    <w:rsid w:val="00791BDF"/>
    <w:rsid w:val="007A1146"/>
    <w:rsid w:val="007A2AD6"/>
    <w:rsid w:val="007E4E91"/>
    <w:rsid w:val="00805CF2"/>
    <w:rsid w:val="00842530"/>
    <w:rsid w:val="008603F5"/>
    <w:rsid w:val="008662CD"/>
    <w:rsid w:val="00875162"/>
    <w:rsid w:val="008B4542"/>
    <w:rsid w:val="008C0390"/>
    <w:rsid w:val="008D4114"/>
    <w:rsid w:val="008D6E6D"/>
    <w:rsid w:val="008D76C6"/>
    <w:rsid w:val="008E2B14"/>
    <w:rsid w:val="0090334B"/>
    <w:rsid w:val="0091061C"/>
    <w:rsid w:val="00933C35"/>
    <w:rsid w:val="00945138"/>
    <w:rsid w:val="00954D64"/>
    <w:rsid w:val="00964F33"/>
    <w:rsid w:val="00976926"/>
    <w:rsid w:val="00981089"/>
    <w:rsid w:val="00987EF7"/>
    <w:rsid w:val="009960F7"/>
    <w:rsid w:val="009A5235"/>
    <w:rsid w:val="009A6D53"/>
    <w:rsid w:val="009C4FF7"/>
    <w:rsid w:val="009D04DB"/>
    <w:rsid w:val="009F0E1C"/>
    <w:rsid w:val="00A06F48"/>
    <w:rsid w:val="00A109CF"/>
    <w:rsid w:val="00A1344F"/>
    <w:rsid w:val="00A7006D"/>
    <w:rsid w:val="00A72563"/>
    <w:rsid w:val="00A86683"/>
    <w:rsid w:val="00AC078B"/>
    <w:rsid w:val="00AC38BA"/>
    <w:rsid w:val="00AD1016"/>
    <w:rsid w:val="00AE2A86"/>
    <w:rsid w:val="00AF20C5"/>
    <w:rsid w:val="00B065E8"/>
    <w:rsid w:val="00B5108A"/>
    <w:rsid w:val="00B5232B"/>
    <w:rsid w:val="00B5459D"/>
    <w:rsid w:val="00B56518"/>
    <w:rsid w:val="00B61139"/>
    <w:rsid w:val="00B8201B"/>
    <w:rsid w:val="00B97ED3"/>
    <w:rsid w:val="00BC26B4"/>
    <w:rsid w:val="00BD3DBF"/>
    <w:rsid w:val="00BE5DBA"/>
    <w:rsid w:val="00BF2C5E"/>
    <w:rsid w:val="00C1010E"/>
    <w:rsid w:val="00C166AD"/>
    <w:rsid w:val="00C21A5A"/>
    <w:rsid w:val="00C22245"/>
    <w:rsid w:val="00C463E4"/>
    <w:rsid w:val="00C51E5B"/>
    <w:rsid w:val="00C7344F"/>
    <w:rsid w:val="00C77BAB"/>
    <w:rsid w:val="00C921ED"/>
    <w:rsid w:val="00C949B0"/>
    <w:rsid w:val="00C9597D"/>
    <w:rsid w:val="00CC0309"/>
    <w:rsid w:val="00CC7876"/>
    <w:rsid w:val="00CD2C39"/>
    <w:rsid w:val="00CD3045"/>
    <w:rsid w:val="00CD3B26"/>
    <w:rsid w:val="00CD548C"/>
    <w:rsid w:val="00CF0771"/>
    <w:rsid w:val="00D27BEB"/>
    <w:rsid w:val="00D27CCD"/>
    <w:rsid w:val="00D4758B"/>
    <w:rsid w:val="00D52D3D"/>
    <w:rsid w:val="00D648B7"/>
    <w:rsid w:val="00D776A8"/>
    <w:rsid w:val="00D86F17"/>
    <w:rsid w:val="00DA7408"/>
    <w:rsid w:val="00DB6263"/>
    <w:rsid w:val="00DC05FD"/>
    <w:rsid w:val="00E0047E"/>
    <w:rsid w:val="00E10D20"/>
    <w:rsid w:val="00E359E3"/>
    <w:rsid w:val="00E35DEA"/>
    <w:rsid w:val="00E477EE"/>
    <w:rsid w:val="00E47BAC"/>
    <w:rsid w:val="00EA2BB0"/>
    <w:rsid w:val="00EA33F1"/>
    <w:rsid w:val="00EA44D1"/>
    <w:rsid w:val="00EB6306"/>
    <w:rsid w:val="00ED20B0"/>
    <w:rsid w:val="00ED6CDE"/>
    <w:rsid w:val="00F018FF"/>
    <w:rsid w:val="00F04559"/>
    <w:rsid w:val="00F67E29"/>
    <w:rsid w:val="00F70A33"/>
    <w:rsid w:val="00F75922"/>
    <w:rsid w:val="00F770A4"/>
    <w:rsid w:val="00F843DC"/>
    <w:rsid w:val="00FA2C2D"/>
    <w:rsid w:val="00FA5E62"/>
    <w:rsid w:val="00FB0044"/>
    <w:rsid w:val="00FF3A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0C99E88"/>
  <w15:chartTrackingRefBased/>
  <w15:docId w15:val="{2D0F2C1F-829E-4DBD-BD0B-DCC9C569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1">
    <w:name w:val="heading 1"/>
    <w:basedOn w:val="a"/>
    <w:next w:val="a"/>
    <w:qFormat/>
    <w:rsid w:val="00740092"/>
    <w:pPr>
      <w:keepNext/>
      <w:spacing w:after="240"/>
      <w:outlineLvl w:val="0"/>
    </w:pPr>
    <w:rPr>
      <w:rFonts w:ascii="Arial" w:hAnsi="Arial"/>
      <w:b/>
      <w:bCs/>
      <w:sz w:val="28"/>
      <w:szCs w:val="24"/>
    </w:rPr>
  </w:style>
  <w:style w:type="paragraph" w:styleId="2">
    <w:name w:val="heading 2"/>
    <w:basedOn w:val="a"/>
    <w:next w:val="a"/>
    <w:qFormat/>
    <w:rsid w:val="00740092"/>
    <w:pPr>
      <w:keepNext/>
      <w:spacing w:before="240" w:after="120"/>
      <w:outlineLvl w:val="1"/>
    </w:pPr>
    <w:rPr>
      <w:rFonts w:ascii="Arial" w:hAnsi="Arial"/>
      <w:b/>
    </w:rPr>
  </w:style>
  <w:style w:type="paragraph" w:styleId="3">
    <w:name w:val="heading 3"/>
    <w:basedOn w:val="a"/>
    <w:next w:val="a"/>
    <w:qFormat/>
    <w:rsid w:val="00740092"/>
    <w:pPr>
      <w:keepNext/>
      <w:spacing w:before="180" w:after="120"/>
      <w:outlineLvl w:val="2"/>
    </w:pPr>
    <w:rPr>
      <w:rFonts w:ascii="Arial" w:hAnsi="Arial" w:cs="Arial"/>
      <w:b/>
      <w:bCs/>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40092"/>
    <w:pPr>
      <w:tabs>
        <w:tab w:val="center" w:pos="4536"/>
        <w:tab w:val="right" w:pos="9072"/>
      </w:tabs>
    </w:pPr>
    <w:rPr>
      <w:lang w:val="x-none"/>
    </w:rPr>
  </w:style>
  <w:style w:type="paragraph" w:styleId="a4">
    <w:name w:val="footer"/>
    <w:basedOn w:val="a"/>
    <w:link w:val="Char0"/>
    <w:uiPriority w:val="99"/>
    <w:rsid w:val="00740092"/>
    <w:pPr>
      <w:tabs>
        <w:tab w:val="center" w:pos="4536"/>
        <w:tab w:val="right" w:pos="9072"/>
      </w:tabs>
    </w:pPr>
    <w:rPr>
      <w:lang w:val="x-none"/>
    </w:rPr>
  </w:style>
  <w:style w:type="character" w:styleId="a5">
    <w:name w:val="page number"/>
    <w:rsid w:val="00740092"/>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740092"/>
    <w:pPr>
      <w:jc w:val="right"/>
    </w:p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a"/>
    <w:next w:val="a"/>
    <w:rsid w:val="00740092"/>
    <w:pPr>
      <w:ind w:firstLine="0"/>
    </w:pPr>
  </w:style>
  <w:style w:type="character" w:styleId="a6">
    <w:name w:val="footnote reference"/>
    <w:semiHidden/>
    <w:rsid w:val="00740092"/>
    <w:rPr>
      <w:position w:val="6"/>
      <w:sz w:val="12"/>
      <w:vertAlign w:val="baseline"/>
    </w:rPr>
  </w:style>
  <w:style w:type="paragraph" w:customStyle="1" w:styleId="heading1">
    <w:name w:val="heading1"/>
    <w:basedOn w:val="a"/>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petit">
    <w:name w:val="petit"/>
    <w:basedOn w:val="a"/>
    <w:rsid w:val="00D27CCD"/>
    <w:pPr>
      <w:spacing w:before="120" w:after="120" w:line="200" w:lineRule="atLeast"/>
    </w:pPr>
    <w:rPr>
      <w:sz w:val="17"/>
    </w:r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title">
    <w:name w:val="title"/>
    <w:basedOn w:val="a"/>
    <w:next w:val="p1a"/>
    <w:rsid w:val="000E0820"/>
    <w:pPr>
      <w:keepNext/>
      <w:keepLines/>
      <w:pageBreakBefore/>
      <w:tabs>
        <w:tab w:val="left" w:pos="284"/>
      </w:tabs>
      <w:suppressAutoHyphens/>
      <w:spacing w:line="360" w:lineRule="atLeast"/>
      <w:ind w:firstLine="0"/>
      <w:jc w:val="left"/>
    </w:pPr>
    <w:rPr>
      <w:b/>
      <w:sz w:val="32"/>
    </w:rPr>
  </w:style>
  <w:style w:type="paragraph" w:styleId="10">
    <w:name w:val="toc 1"/>
    <w:basedOn w:val="a"/>
    <w:next w:val="petit"/>
    <w:semiHidden/>
    <w:rsid w:val="00740092"/>
    <w:pPr>
      <w:tabs>
        <w:tab w:val="right" w:leader="dot" w:pos="6634"/>
      </w:tabs>
      <w:spacing w:before="240"/>
      <w:ind w:firstLine="0"/>
      <w:jc w:val="left"/>
    </w:pPr>
    <w:rPr>
      <w:b/>
    </w:rPr>
  </w:style>
  <w:style w:type="paragraph" w:styleId="20">
    <w:name w:val="toc 2"/>
    <w:basedOn w:val="10"/>
    <w:semiHidden/>
    <w:rsid w:val="00740092"/>
    <w:pPr>
      <w:spacing w:before="0"/>
      <w:ind w:left="284"/>
    </w:pPr>
    <w:rPr>
      <w:b w:val="0"/>
    </w:rPr>
  </w:style>
  <w:style w:type="paragraph" w:styleId="30">
    <w:name w:val="toc 3"/>
    <w:basedOn w:val="10"/>
    <w:semiHidden/>
    <w:rsid w:val="00740092"/>
    <w:pPr>
      <w:spacing w:before="0"/>
      <w:ind w:left="510"/>
    </w:pPr>
    <w:rPr>
      <w:b w:val="0"/>
    </w:rPr>
  </w:style>
  <w:style w:type="paragraph" w:styleId="11">
    <w:name w:val="index 1"/>
    <w:basedOn w:val="petit"/>
    <w:semiHidden/>
    <w:rsid w:val="009960F7"/>
    <w:pPr>
      <w:spacing w:before="0" w:after="0"/>
      <w:ind w:left="720" w:hanging="720"/>
      <w:jc w:val="left"/>
    </w:pPr>
    <w:rPr>
      <w:szCs w:val="21"/>
    </w:rPr>
  </w:style>
  <w:style w:type="paragraph" w:styleId="21">
    <w:name w:val="index 2"/>
    <w:basedOn w:val="11"/>
    <w:semiHidden/>
    <w:rsid w:val="009960F7"/>
    <w:pPr>
      <w:ind w:left="958"/>
    </w:pPr>
  </w:style>
  <w:style w:type="paragraph" w:styleId="31">
    <w:name w:val="index 3"/>
    <w:basedOn w:val="a"/>
    <w:next w:val="a"/>
    <w:semiHidden/>
    <w:rsid w:val="00740092"/>
    <w:pPr>
      <w:ind w:left="660" w:hanging="220"/>
      <w:jc w:val="left"/>
    </w:pPr>
    <w:rPr>
      <w:szCs w:val="21"/>
    </w:rPr>
  </w:style>
  <w:style w:type="paragraph" w:styleId="a7">
    <w:name w:val="footnote text"/>
    <w:basedOn w:val="a"/>
    <w:semiHidden/>
    <w:rsid w:val="00740092"/>
  </w:style>
  <w:style w:type="paragraph" w:styleId="4">
    <w:name w:val="toc 4"/>
    <w:basedOn w:val="30"/>
    <w:next w:val="a"/>
    <w:semiHidden/>
    <w:rsid w:val="00772BBE"/>
    <w:pPr>
      <w:ind w:left="737"/>
    </w:pPr>
  </w:style>
  <w:style w:type="character" w:styleId="a8">
    <w:name w:val="Hyperlink"/>
    <w:rsid w:val="00740092"/>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
    <w:name w:val="subtitle"/>
    <w:basedOn w:val="title"/>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quotation">
    <w:name w:val="quotation"/>
    <w:basedOn w:val="affiliation"/>
    <w:next w:val="a"/>
    <w:rsid w:val="00044A53"/>
    <w:pPr>
      <w:spacing w:after="120"/>
      <w:ind w:right="238"/>
      <w:contextualSpacing/>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table" w:styleId="a9">
    <w:name w:val="Table Grid"/>
    <w:basedOn w:val="a1"/>
    <w:rsid w:val="00B820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머리글 Char"/>
    <w:link w:val="a3"/>
    <w:uiPriority w:val="99"/>
    <w:rsid w:val="00EA33F1"/>
    <w:rPr>
      <w:rFonts w:ascii="Times" w:hAnsi="Times"/>
      <w:lang w:eastAsia="de-DE"/>
    </w:rPr>
  </w:style>
  <w:style w:type="paragraph" w:styleId="aa">
    <w:name w:val="Balloon Text"/>
    <w:basedOn w:val="a"/>
    <w:link w:val="Char1"/>
    <w:rsid w:val="00EA33F1"/>
    <w:pPr>
      <w:spacing w:line="240" w:lineRule="auto"/>
    </w:pPr>
    <w:rPr>
      <w:sz w:val="18"/>
      <w:szCs w:val="18"/>
      <w:lang w:val="x-none"/>
    </w:rPr>
  </w:style>
  <w:style w:type="character" w:customStyle="1" w:styleId="Char1">
    <w:name w:val="풍선 도움말 텍스트 Char"/>
    <w:link w:val="aa"/>
    <w:rsid w:val="00EA33F1"/>
    <w:rPr>
      <w:rFonts w:ascii="Times" w:hAnsi="Times"/>
      <w:sz w:val="18"/>
      <w:szCs w:val="18"/>
      <w:lang w:eastAsia="de-DE"/>
    </w:rPr>
  </w:style>
  <w:style w:type="character" w:customStyle="1" w:styleId="Char0">
    <w:name w:val="바닥글 Char"/>
    <w:link w:val="a4"/>
    <w:uiPriority w:val="99"/>
    <w:rsid w:val="00EA33F1"/>
    <w:rPr>
      <w:rFonts w:ascii="Times" w:hAnsi="Times"/>
      <w:lang w:eastAsia="de-DE"/>
    </w:rPr>
  </w:style>
  <w:style w:type="character" w:customStyle="1" w:styleId="Char2">
    <w:name w:val="간격 없음 Char"/>
    <w:link w:val="ab"/>
    <w:uiPriority w:val="1"/>
    <w:locked/>
    <w:rsid w:val="00805CF2"/>
    <w:rPr>
      <w:rFonts w:ascii="맑은 고딕" w:eastAsia="맑은 고딕" w:hAnsi="맑은 고딕"/>
      <w:kern w:val="2"/>
      <w:szCs w:val="22"/>
    </w:rPr>
  </w:style>
  <w:style w:type="paragraph" w:styleId="ab">
    <w:name w:val="No Spacing"/>
    <w:link w:val="Char2"/>
    <w:uiPriority w:val="1"/>
    <w:qFormat/>
    <w:rsid w:val="00805CF2"/>
    <w:pPr>
      <w:widowControl w:val="0"/>
      <w:wordWrap w:val="0"/>
      <w:autoSpaceDE w:val="0"/>
      <w:autoSpaceDN w:val="0"/>
      <w:jc w:val="both"/>
    </w:pPr>
    <w:rPr>
      <w:rFonts w:ascii="맑은 고딕" w:eastAsia="맑은 고딕" w:hAnsi="맑은 고딕"/>
      <w:kern w:val="2"/>
      <w:szCs w:val="22"/>
    </w:rPr>
  </w:style>
  <w:style w:type="character" w:customStyle="1" w:styleId="A60">
    <w:name w:val="A6"/>
    <w:uiPriority w:val="99"/>
    <w:rsid w:val="00805CF2"/>
    <w:rPr>
      <w:b/>
      <w:bCs/>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3058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koch@zib.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OT01\Application%20Data\Microsoft\Templates\T1-book.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Chengdu, China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943C94-6F42-430D-BDB4-754CCC3B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0</TotalTime>
  <Pages>4</Pages>
  <Words>946</Words>
  <Characters>5395</Characters>
  <Application>Microsoft Office Word</Application>
  <DocSecurity>0</DocSecurity>
  <Lines>44</Lines>
  <Paragraphs>12</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2018 Asia-Pacific International Symposium on Aerospace Technology (APISAT2018)</vt:lpstr>
      <vt:lpstr/>
      <vt:lpstr/>
    </vt:vector>
  </TitlesOfParts>
  <Company>BertelsmannSpringer</Company>
  <LinksUpToDate>false</LinksUpToDate>
  <CharactersWithSpaces>6329</CharactersWithSpaces>
  <SharedDoc>false</SharedDoc>
  <HLinks>
    <vt:vector size="6" baseType="variant">
      <vt:variant>
        <vt:i4>524337</vt:i4>
      </vt:variant>
      <vt:variant>
        <vt:i4>0</vt:i4>
      </vt:variant>
      <vt:variant>
        <vt:i4>0</vt:i4>
      </vt:variant>
      <vt:variant>
        <vt:i4>5</vt:i4>
      </vt:variant>
      <vt:variant>
        <vt:lpwstr>mailto:koch@zib.de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Asia-Pacific International Symposium on Aerospace Technology (APISAT2018)</dc:title>
  <dc:subject/>
  <dc:creator>Protherough</dc:creator>
  <cp:keywords/>
  <cp:lastModifiedBy>Rebecca West</cp:lastModifiedBy>
  <cp:revision>2</cp:revision>
  <dcterms:created xsi:type="dcterms:W3CDTF">2021-08-06T05:37:00Z</dcterms:created>
  <dcterms:modified xsi:type="dcterms:W3CDTF">2021-08-06T05:37:00Z</dcterms:modified>
</cp:coreProperties>
</file>